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0D06" w:rsidRDefault="00A50D06" w:rsidP="0068168B">
      <w:pPr>
        <w:pStyle w:val="Title"/>
      </w:pPr>
    </w:p>
    <w:p w:rsidR="00E37B93" w:rsidRPr="00E37B93" w:rsidRDefault="00E37B93" w:rsidP="00E37B93">
      <w:pPr>
        <w:pStyle w:val="Title"/>
        <w:spacing w:before="0" w:after="100" w:afterAutospacing="1"/>
        <w:rPr>
          <w:rFonts w:ascii="Calibri" w:hAnsi="Calibri"/>
          <w:sz w:val="16"/>
          <w:szCs w:val="16"/>
        </w:rPr>
      </w:pPr>
    </w:p>
    <w:p w:rsidR="00A94428" w:rsidRPr="00E37B93" w:rsidRDefault="003F600A" w:rsidP="0068168B">
      <w:pPr>
        <w:pStyle w:val="Title"/>
        <w:rPr>
          <w:rFonts w:ascii="Calibri" w:hAnsi="Calibri"/>
          <w:sz w:val="44"/>
          <w:szCs w:val="44"/>
        </w:rPr>
      </w:pPr>
      <w:r>
        <w:rPr>
          <w:rFonts w:ascii="Calibri" w:hAnsi="Calibri"/>
          <w:sz w:val="44"/>
          <w:szCs w:val="44"/>
        </w:rPr>
        <w:t>Testing Prep</w:t>
      </w:r>
      <w:r w:rsidR="00A94428" w:rsidRPr="00E37B93">
        <w:rPr>
          <w:rFonts w:ascii="Calibri" w:hAnsi="Calibri"/>
          <w:sz w:val="44"/>
          <w:szCs w:val="44"/>
        </w:rPr>
        <w:t xml:space="preserve"> Computer Loan </w:t>
      </w:r>
      <w:r w:rsidR="00A41EA7" w:rsidRPr="00E37B93">
        <w:rPr>
          <w:rFonts w:ascii="Calibri" w:hAnsi="Calibri"/>
          <w:sz w:val="44"/>
          <w:szCs w:val="44"/>
        </w:rPr>
        <w:t>Rules</w:t>
      </w:r>
    </w:p>
    <w:p w:rsidR="006339FC" w:rsidRPr="00E37B93" w:rsidRDefault="006339FC" w:rsidP="00E37B93">
      <w:pPr>
        <w:spacing w:after="0" w:line="240" w:lineRule="auto"/>
        <w:rPr>
          <w:sz w:val="16"/>
          <w:szCs w:val="16"/>
        </w:rPr>
      </w:pPr>
    </w:p>
    <w:p w:rsidR="001F55C7" w:rsidRDefault="003F600A">
      <w:r>
        <w:t>Students</w:t>
      </w:r>
      <w:r w:rsidR="00F3237A">
        <w:t xml:space="preserve"> may borrow notebook computers at the </w:t>
      </w:r>
      <w:r w:rsidR="00EF7101">
        <w:t>MCCC Libraries</w:t>
      </w:r>
      <w:r w:rsidR="005A1E7D">
        <w:t xml:space="preserve"> </w:t>
      </w:r>
      <w:r w:rsidR="00F3237A">
        <w:t xml:space="preserve">for </w:t>
      </w:r>
      <w:r>
        <w:t xml:space="preserve">testing preparation use in designated testing preparation areas and </w:t>
      </w:r>
      <w:r w:rsidR="00F3237A">
        <w:t>according to the following provisions</w:t>
      </w:r>
      <w:r w:rsidR="00A94428">
        <w:t>:</w:t>
      </w:r>
    </w:p>
    <w:p w:rsidR="00F3237A" w:rsidRPr="00E37B93" w:rsidRDefault="005F2C98" w:rsidP="00F3237A">
      <w:pPr>
        <w:pStyle w:val="Heading1"/>
        <w:rPr>
          <w:rFonts w:ascii="Calibri" w:hAnsi="Calibri"/>
          <w:sz w:val="40"/>
          <w:szCs w:val="40"/>
        </w:rPr>
      </w:pPr>
      <w:r w:rsidRPr="00E37B93">
        <w:rPr>
          <w:rFonts w:ascii="Calibri" w:hAnsi="Calibri"/>
          <w:sz w:val="40"/>
          <w:szCs w:val="40"/>
        </w:rPr>
        <w:t>Eligibility</w:t>
      </w:r>
    </w:p>
    <w:p w:rsidR="005A1E7D" w:rsidRDefault="003F600A" w:rsidP="003F600A">
      <w:pPr>
        <w:pStyle w:val="ListParagraph"/>
        <w:numPr>
          <w:ilvl w:val="0"/>
          <w:numId w:val="1"/>
        </w:numPr>
      </w:pPr>
      <w:r>
        <w:t>Student</w:t>
      </w:r>
      <w:r w:rsidRPr="003F600A">
        <w:t xml:space="preserve"> </w:t>
      </w:r>
      <w:r>
        <w:t>must present</w:t>
      </w:r>
      <w:r w:rsidRPr="003F600A">
        <w:t xml:space="preserve"> a valid ID</w:t>
      </w:r>
      <w:r>
        <w:t xml:space="preserve"> </w:t>
      </w:r>
      <w:r w:rsidRPr="003F600A">
        <w:t>(</w:t>
      </w:r>
      <w:proofErr w:type="spellStart"/>
      <w:r w:rsidRPr="003F600A">
        <w:t>Montco</w:t>
      </w:r>
      <w:proofErr w:type="spellEnd"/>
      <w:r w:rsidRPr="003F600A">
        <w:t xml:space="preserve"> ID, government issued ID, or High School ID)</w:t>
      </w:r>
      <w:r w:rsidR="005A1E7D">
        <w:t>.</w:t>
      </w:r>
    </w:p>
    <w:p w:rsidR="005A1E7D" w:rsidRDefault="005A1E7D" w:rsidP="00F3237A">
      <w:pPr>
        <w:pStyle w:val="ListParagraph"/>
        <w:numPr>
          <w:ilvl w:val="0"/>
          <w:numId w:val="1"/>
        </w:numPr>
      </w:pPr>
      <w:r>
        <w:t xml:space="preserve">The </w:t>
      </w:r>
      <w:proofErr w:type="gramStart"/>
      <w:r>
        <w:t>computer must be returned by the same student who checked it out</w:t>
      </w:r>
      <w:proofErr w:type="gramEnd"/>
      <w:r>
        <w:t>.</w:t>
      </w:r>
    </w:p>
    <w:p w:rsidR="00F3237A" w:rsidRPr="00E37B93" w:rsidRDefault="00F3237A" w:rsidP="00F3237A">
      <w:pPr>
        <w:pStyle w:val="Heading1"/>
        <w:rPr>
          <w:rFonts w:ascii="Calibri" w:hAnsi="Calibri"/>
          <w:sz w:val="40"/>
          <w:szCs w:val="40"/>
        </w:rPr>
      </w:pPr>
      <w:r w:rsidRPr="00E37B93">
        <w:rPr>
          <w:rFonts w:ascii="Calibri" w:hAnsi="Calibri"/>
          <w:sz w:val="40"/>
          <w:szCs w:val="40"/>
        </w:rPr>
        <w:t xml:space="preserve">Loan Period and </w:t>
      </w:r>
      <w:r w:rsidR="0066440C" w:rsidRPr="00E37B93">
        <w:rPr>
          <w:rFonts w:ascii="Calibri" w:hAnsi="Calibri"/>
          <w:sz w:val="40"/>
          <w:szCs w:val="40"/>
        </w:rPr>
        <w:t>Availability</w:t>
      </w:r>
    </w:p>
    <w:p w:rsidR="00F3237A" w:rsidRDefault="00F3237A" w:rsidP="00F3237A">
      <w:pPr>
        <w:pStyle w:val="ListParagraph"/>
        <w:numPr>
          <w:ilvl w:val="0"/>
          <w:numId w:val="2"/>
        </w:numPr>
      </w:pPr>
      <w:r>
        <w:t xml:space="preserve">Computers </w:t>
      </w:r>
      <w:proofErr w:type="gramStart"/>
      <w:r>
        <w:t>can be borrowed</w:t>
      </w:r>
      <w:proofErr w:type="gramEnd"/>
      <w:r>
        <w:t xml:space="preserve"> for up to </w:t>
      </w:r>
      <w:r w:rsidR="00463548">
        <w:t>four (4) hours</w:t>
      </w:r>
      <w:r>
        <w:t xml:space="preserve"> at a time.</w:t>
      </w:r>
      <w:r w:rsidR="0066440C">
        <w:t xml:space="preserve">  Students can renew the computer after </w:t>
      </w:r>
      <w:r w:rsidR="00463548">
        <w:t>four (4) hours</w:t>
      </w:r>
      <w:r w:rsidR="0066440C">
        <w:t xml:space="preserve">, </w:t>
      </w:r>
      <w:r w:rsidR="005F2C98">
        <w:t>unless another student is waiting to borrow a computer</w:t>
      </w:r>
      <w:r w:rsidR="0066440C">
        <w:t>.</w:t>
      </w:r>
      <w:r w:rsidR="000C0F29">
        <w:t xml:space="preserve">  Computers </w:t>
      </w:r>
      <w:proofErr w:type="gramStart"/>
      <w:r w:rsidR="000C0F29">
        <w:t>must be renewed</w:t>
      </w:r>
      <w:proofErr w:type="gramEnd"/>
      <w:r w:rsidR="000C0F29">
        <w:t xml:space="preserve"> by bringing the computer to the </w:t>
      </w:r>
      <w:r w:rsidR="00EF7101">
        <w:t>MCCC Libraries</w:t>
      </w:r>
      <w:r w:rsidR="000C0F29">
        <w:t xml:space="preserve"> by the </w:t>
      </w:r>
      <w:r w:rsidR="00463548">
        <w:t>time it is due</w:t>
      </w:r>
      <w:r w:rsidR="000C0F29">
        <w:t>.</w:t>
      </w:r>
    </w:p>
    <w:p w:rsidR="0066440C" w:rsidRDefault="0066440C" w:rsidP="00F3237A">
      <w:pPr>
        <w:pStyle w:val="ListParagraph"/>
        <w:numPr>
          <w:ilvl w:val="0"/>
          <w:numId w:val="2"/>
        </w:numPr>
      </w:pPr>
      <w:r>
        <w:t xml:space="preserve">Computers </w:t>
      </w:r>
      <w:proofErr w:type="gramStart"/>
      <w:r>
        <w:t>must be returned</w:t>
      </w:r>
      <w:proofErr w:type="gramEnd"/>
      <w:r>
        <w:t xml:space="preserve"> no later than </w:t>
      </w:r>
      <w:r w:rsidR="006244AA">
        <w:t>fifteen (15) minutes</w:t>
      </w:r>
      <w:r>
        <w:t xml:space="preserve"> before the </w:t>
      </w:r>
      <w:r w:rsidR="00EF7101">
        <w:t>MCCC Libraries</w:t>
      </w:r>
      <w:r w:rsidR="00463548">
        <w:t xml:space="preserve"> </w:t>
      </w:r>
      <w:r>
        <w:t>closing time.</w:t>
      </w:r>
    </w:p>
    <w:p w:rsidR="000C0F29" w:rsidRDefault="000C0F29" w:rsidP="00F3237A">
      <w:pPr>
        <w:pStyle w:val="ListParagraph"/>
        <w:numPr>
          <w:ilvl w:val="0"/>
          <w:numId w:val="2"/>
        </w:numPr>
      </w:pPr>
      <w:r>
        <w:t xml:space="preserve">Computer borrowing privileges </w:t>
      </w:r>
      <w:proofErr w:type="gramStart"/>
      <w:r w:rsidR="00F930F3">
        <w:t xml:space="preserve">may </w:t>
      </w:r>
      <w:r>
        <w:t xml:space="preserve">be </w:t>
      </w:r>
      <w:r w:rsidR="005D52F8">
        <w:t>suspended</w:t>
      </w:r>
      <w:proofErr w:type="gramEnd"/>
      <w:r w:rsidR="009D70A5">
        <w:t xml:space="preserve"> for two (2) week</w:t>
      </w:r>
      <w:r w:rsidR="001C5834">
        <w:t>s</w:t>
      </w:r>
      <w:r>
        <w:t xml:space="preserve"> if the computer is not returned on time</w:t>
      </w:r>
      <w:r w:rsidR="00F930F3">
        <w:t xml:space="preserve"> on more than one occasion</w:t>
      </w:r>
      <w:r>
        <w:t xml:space="preserve">.  </w:t>
      </w:r>
      <w:r w:rsidR="00F930F3">
        <w:t xml:space="preserve">Additional </w:t>
      </w:r>
      <w:r>
        <w:t xml:space="preserve">late returns </w:t>
      </w:r>
      <w:r w:rsidR="00F930F3">
        <w:t>may</w:t>
      </w:r>
      <w:r>
        <w:t xml:space="preserve"> result in a permanent loss of </w:t>
      </w:r>
      <w:r w:rsidR="00F930F3">
        <w:t xml:space="preserve">laptop </w:t>
      </w:r>
      <w:r>
        <w:t>borrowing privileges.</w:t>
      </w:r>
    </w:p>
    <w:p w:rsidR="0066440C" w:rsidRPr="00E37B93" w:rsidRDefault="005F2C98" w:rsidP="0066440C">
      <w:pPr>
        <w:pStyle w:val="Heading1"/>
        <w:rPr>
          <w:rFonts w:ascii="Calibri" w:hAnsi="Calibri"/>
          <w:sz w:val="40"/>
          <w:szCs w:val="40"/>
        </w:rPr>
      </w:pPr>
      <w:r w:rsidRPr="00E37B93">
        <w:rPr>
          <w:rFonts w:ascii="Calibri" w:hAnsi="Calibri"/>
          <w:sz w:val="40"/>
          <w:szCs w:val="40"/>
        </w:rPr>
        <w:t xml:space="preserve">Student </w:t>
      </w:r>
      <w:r w:rsidR="0066440C" w:rsidRPr="00E37B93">
        <w:rPr>
          <w:rFonts w:ascii="Calibri" w:hAnsi="Calibri"/>
          <w:sz w:val="40"/>
          <w:szCs w:val="40"/>
        </w:rPr>
        <w:t>Liability</w:t>
      </w:r>
      <w:bookmarkStart w:id="0" w:name="_GoBack"/>
      <w:bookmarkEnd w:id="0"/>
    </w:p>
    <w:p w:rsidR="0066440C" w:rsidRDefault="0066440C" w:rsidP="0066440C">
      <w:pPr>
        <w:pStyle w:val="ListParagraph"/>
        <w:numPr>
          <w:ilvl w:val="0"/>
          <w:numId w:val="3"/>
        </w:numPr>
      </w:pPr>
      <w:r>
        <w:t>An overdue fine of $</w:t>
      </w:r>
      <w:r w:rsidR="006244AA">
        <w:t>1</w:t>
      </w:r>
      <w:r w:rsidR="000C0F29">
        <w:t>.00</w:t>
      </w:r>
      <w:r>
        <w:t xml:space="preserve"> for each </w:t>
      </w:r>
      <w:r w:rsidR="006244AA">
        <w:t>hour</w:t>
      </w:r>
      <w:r>
        <w:t xml:space="preserve">, or any portion thereof, </w:t>
      </w:r>
      <w:proofErr w:type="gramStart"/>
      <w:r>
        <w:t>will be charged</w:t>
      </w:r>
      <w:proofErr w:type="gramEnd"/>
      <w:r>
        <w:t xml:space="preserve"> if the computer is not returned on time.</w:t>
      </w:r>
      <w:r w:rsidR="006244AA">
        <w:t xml:space="preserve">  An additional $5.00 fine </w:t>
      </w:r>
      <w:proofErr w:type="gramStart"/>
      <w:r w:rsidR="006244AA">
        <w:t>will be char</w:t>
      </w:r>
      <w:r w:rsidR="00A41EA7">
        <w:t>g</w:t>
      </w:r>
      <w:r w:rsidR="006244AA">
        <w:t>ed</w:t>
      </w:r>
      <w:proofErr w:type="gramEnd"/>
      <w:r w:rsidR="006244AA">
        <w:t xml:space="preserve"> if the computer is not returned within fifteen (15) minutes of closing time.</w:t>
      </w:r>
    </w:p>
    <w:p w:rsidR="0066440C" w:rsidRDefault="0066440C" w:rsidP="0066440C">
      <w:pPr>
        <w:pStyle w:val="ListParagraph"/>
        <w:numPr>
          <w:ilvl w:val="0"/>
          <w:numId w:val="3"/>
        </w:numPr>
      </w:pPr>
      <w:r>
        <w:t xml:space="preserve">Replacement cost for a lost computer is </w:t>
      </w:r>
      <w:r w:rsidR="00760F65">
        <w:t xml:space="preserve">approximately </w:t>
      </w:r>
      <w:r>
        <w:t>$</w:t>
      </w:r>
      <w:r w:rsidR="00760F65">
        <w:t>1,600</w:t>
      </w:r>
      <w:r>
        <w:t xml:space="preserve">.  The student is responsible for full replacement value or repair costs of the computer if it is lost or damaged.  The student is also responsible </w:t>
      </w:r>
      <w:r w:rsidR="000C7580">
        <w:t>for all other fees necessary in recovering the computer, including</w:t>
      </w:r>
      <w:r w:rsidR="00463548">
        <w:t>,</w:t>
      </w:r>
      <w:r w:rsidR="005F2C98">
        <w:t xml:space="preserve"> but not limited to</w:t>
      </w:r>
      <w:r w:rsidR="003209D7">
        <w:t>, the cost of legal fees and cost of suit</w:t>
      </w:r>
      <w:r w:rsidR="000C7580">
        <w:t>.</w:t>
      </w:r>
    </w:p>
    <w:p w:rsidR="000C7580" w:rsidRDefault="000C7580" w:rsidP="0066440C">
      <w:pPr>
        <w:pStyle w:val="ListParagraph"/>
        <w:numPr>
          <w:ilvl w:val="0"/>
          <w:numId w:val="3"/>
        </w:numPr>
      </w:pPr>
      <w:r>
        <w:t xml:space="preserve">The student must sign the liability statement on the reverse side of this page </w:t>
      </w:r>
      <w:r w:rsidRPr="000C0F29">
        <w:rPr>
          <w:u w:val="single"/>
        </w:rPr>
        <w:t>each time</w:t>
      </w:r>
      <w:r>
        <w:t xml:space="preserve"> a computer </w:t>
      </w:r>
      <w:proofErr w:type="gramStart"/>
      <w:r>
        <w:t>is borrowed</w:t>
      </w:r>
      <w:proofErr w:type="gramEnd"/>
      <w:r>
        <w:t>.</w:t>
      </w:r>
    </w:p>
    <w:p w:rsidR="008C17AF" w:rsidRPr="00E37B93" w:rsidRDefault="008C17AF" w:rsidP="008C17AF">
      <w:pPr>
        <w:pStyle w:val="Heading1"/>
        <w:rPr>
          <w:rFonts w:ascii="Calibri" w:hAnsi="Calibri"/>
          <w:sz w:val="40"/>
          <w:szCs w:val="40"/>
        </w:rPr>
      </w:pPr>
      <w:r w:rsidRPr="00E37B93">
        <w:rPr>
          <w:rFonts w:ascii="Calibri" w:hAnsi="Calibri"/>
          <w:sz w:val="40"/>
          <w:szCs w:val="40"/>
        </w:rPr>
        <w:t>Warning</w:t>
      </w:r>
    </w:p>
    <w:p w:rsidR="008C17AF" w:rsidRPr="005F2C98" w:rsidRDefault="005F2C98" w:rsidP="008C17AF">
      <w:pPr>
        <w:rPr>
          <w:b/>
        </w:rPr>
      </w:pPr>
      <w:r w:rsidRPr="005F2C98">
        <w:rPr>
          <w:b/>
        </w:rPr>
        <w:t xml:space="preserve">Damaged, lost, or defective computers </w:t>
      </w:r>
      <w:proofErr w:type="gramStart"/>
      <w:r w:rsidR="008C17AF" w:rsidRPr="005F2C98">
        <w:rPr>
          <w:b/>
        </w:rPr>
        <w:t>must be reported</w:t>
      </w:r>
      <w:proofErr w:type="gramEnd"/>
      <w:r w:rsidR="008C17AF" w:rsidRPr="005F2C98">
        <w:rPr>
          <w:b/>
        </w:rPr>
        <w:t xml:space="preserve"> to the </w:t>
      </w:r>
      <w:r w:rsidR="00EF7101">
        <w:rPr>
          <w:b/>
        </w:rPr>
        <w:t>MCCC Libraries</w:t>
      </w:r>
      <w:r w:rsidR="008C17AF" w:rsidRPr="005F2C98">
        <w:rPr>
          <w:b/>
        </w:rPr>
        <w:t xml:space="preserve"> immediately.  </w:t>
      </w:r>
      <w:proofErr w:type="gramStart"/>
      <w:r w:rsidR="008C17AF" w:rsidRPr="005F2C98">
        <w:rPr>
          <w:b/>
        </w:rPr>
        <w:t>Do not, under any circumstances, leave</w:t>
      </w:r>
      <w:proofErr w:type="gramEnd"/>
      <w:r w:rsidR="008C17AF" w:rsidRPr="005F2C98">
        <w:rPr>
          <w:b/>
        </w:rPr>
        <w:t xml:space="preserve"> the computer unattended.  The student is responsible for</w:t>
      </w:r>
      <w:r w:rsidRPr="005F2C98">
        <w:rPr>
          <w:b/>
        </w:rPr>
        <w:t xml:space="preserve"> all damage, loss, and</w:t>
      </w:r>
      <w:r w:rsidR="008C17AF" w:rsidRPr="005F2C98">
        <w:rPr>
          <w:b/>
        </w:rPr>
        <w:t xml:space="preserve"> theft.</w:t>
      </w:r>
    </w:p>
    <w:p w:rsidR="0068168B" w:rsidRDefault="008C17AF" w:rsidP="0068168B">
      <w:pPr>
        <w:rPr>
          <w:b/>
        </w:rPr>
      </w:pPr>
      <w:r w:rsidRPr="007A1A4D">
        <w:rPr>
          <w:b/>
        </w:rPr>
        <w:t xml:space="preserve">If a computer </w:t>
      </w:r>
      <w:proofErr w:type="gramStart"/>
      <w:r w:rsidRPr="007A1A4D">
        <w:rPr>
          <w:b/>
        </w:rPr>
        <w:t>is not returned</w:t>
      </w:r>
      <w:proofErr w:type="gramEnd"/>
      <w:r w:rsidRPr="007A1A4D">
        <w:rPr>
          <w:b/>
        </w:rPr>
        <w:t xml:space="preserve"> to the </w:t>
      </w:r>
      <w:r w:rsidR="00EF7101">
        <w:rPr>
          <w:b/>
        </w:rPr>
        <w:t>MCCC Libraries</w:t>
      </w:r>
      <w:r w:rsidR="00463548">
        <w:rPr>
          <w:b/>
        </w:rPr>
        <w:t xml:space="preserve"> by the end of the day</w:t>
      </w:r>
      <w:r w:rsidRPr="007A1A4D">
        <w:rPr>
          <w:b/>
        </w:rPr>
        <w:t xml:space="preserve">, attempts will be made to contact the student to have them return the computer.  If attempts to have the student return the computer fail, a police report </w:t>
      </w:r>
      <w:proofErr w:type="gramStart"/>
      <w:r w:rsidRPr="007A1A4D">
        <w:rPr>
          <w:b/>
        </w:rPr>
        <w:t>will be filed</w:t>
      </w:r>
      <w:proofErr w:type="gramEnd"/>
      <w:r w:rsidRPr="007A1A4D">
        <w:rPr>
          <w:b/>
        </w:rPr>
        <w:t>.  The police will</w:t>
      </w:r>
      <w:r w:rsidR="007A1A4D" w:rsidRPr="007A1A4D">
        <w:rPr>
          <w:b/>
        </w:rPr>
        <w:t xml:space="preserve"> use tracking software installed on the computer to</w:t>
      </w:r>
      <w:r w:rsidRPr="007A1A4D">
        <w:rPr>
          <w:b/>
        </w:rPr>
        <w:t xml:space="preserve"> </w:t>
      </w:r>
      <w:r w:rsidR="00A94428" w:rsidRPr="007A1A4D">
        <w:rPr>
          <w:b/>
        </w:rPr>
        <w:t xml:space="preserve">locate </w:t>
      </w:r>
      <w:r w:rsidR="007A1A4D" w:rsidRPr="007A1A4D">
        <w:rPr>
          <w:b/>
        </w:rPr>
        <w:t>i</w:t>
      </w:r>
      <w:r w:rsidR="00A94428" w:rsidRPr="007A1A4D">
        <w:rPr>
          <w:b/>
        </w:rPr>
        <w:t>t</w:t>
      </w:r>
      <w:r w:rsidRPr="007A1A4D">
        <w:rPr>
          <w:b/>
        </w:rPr>
        <w:t xml:space="preserve">.  </w:t>
      </w:r>
      <w:r w:rsidR="007A1A4D">
        <w:rPr>
          <w:b/>
        </w:rPr>
        <w:t>Failure to return the computer may result in the student being in violation of the criminal code of the Commonwealth of Pennsylvania, and Montgomery County Community College may seek criminal prosecution.</w:t>
      </w:r>
    </w:p>
    <w:p w:rsidR="00E954C5" w:rsidRPr="0068168B" w:rsidRDefault="0068168B" w:rsidP="00E954C5">
      <w:pPr>
        <w:pStyle w:val="Header"/>
        <w:tabs>
          <w:tab w:val="clear" w:pos="4680"/>
          <w:tab w:val="clear" w:pos="9360"/>
          <w:tab w:val="center" w:pos="5400"/>
        </w:tabs>
        <w:spacing w:after="0" w:line="240" w:lineRule="auto"/>
        <w:ind w:right="-720"/>
        <w:jc w:val="center"/>
        <w:rPr>
          <w:sz w:val="18"/>
          <w:szCs w:val="18"/>
        </w:rPr>
      </w:pPr>
      <w:r>
        <w:br w:type="page"/>
      </w:r>
      <w:r w:rsidR="00A70AE3" w:rsidRPr="008D5E72">
        <w:rPr>
          <w:b/>
          <w:noProof/>
        </w:rPr>
        <w:drawing>
          <wp:anchor distT="0" distB="0" distL="114300" distR="114300" simplePos="0" relativeHeight="251656704" behindDoc="0" locked="0" layoutInCell="1" allowOverlap="1">
            <wp:simplePos x="0" y="0"/>
            <wp:positionH relativeFrom="column">
              <wp:posOffset>2914650</wp:posOffset>
            </wp:positionH>
            <wp:positionV relativeFrom="paragraph">
              <wp:posOffset>-66675</wp:posOffset>
            </wp:positionV>
            <wp:extent cx="850900" cy="425450"/>
            <wp:effectExtent l="0" t="0" r="0" b="0"/>
            <wp:wrapNone/>
            <wp:docPr id="3" name="Picture 2" descr="mccc2c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cc2cstac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97230" cy="348615"/>
                    </a:xfrm>
                    <a:prstGeom prst="rect">
                      <a:avLst/>
                    </a:prstGeom>
                    <a:noFill/>
                  </pic:spPr>
                </pic:pic>
              </a:graphicData>
            </a:graphic>
            <wp14:sizeRelH relativeFrom="page">
              <wp14:pctWidth>0</wp14:pctWidth>
            </wp14:sizeRelH>
            <wp14:sizeRelV relativeFrom="page">
              <wp14:pctHeight>0</wp14:pctHeight>
            </wp14:sizeRelV>
          </wp:anchor>
        </w:drawing>
      </w:r>
    </w:p>
    <w:p w:rsidR="00E954C5" w:rsidRDefault="00E954C5" w:rsidP="00E954C5">
      <w:pPr>
        <w:pStyle w:val="Title"/>
        <w:spacing w:before="0"/>
      </w:pPr>
    </w:p>
    <w:p w:rsidR="00B374EF" w:rsidRPr="00B374EF" w:rsidRDefault="00B374EF" w:rsidP="00B374EF">
      <w:pPr>
        <w:pStyle w:val="Title"/>
        <w:spacing w:before="0" w:after="0"/>
        <w:rPr>
          <w:rFonts w:ascii="Calibri" w:hAnsi="Calibri"/>
          <w:sz w:val="16"/>
          <w:szCs w:val="16"/>
        </w:rPr>
      </w:pPr>
    </w:p>
    <w:p w:rsidR="00A94428" w:rsidRPr="00E37B93" w:rsidRDefault="00EF7101" w:rsidP="00E37B93">
      <w:pPr>
        <w:pStyle w:val="Title"/>
        <w:spacing w:before="0" w:after="0" w:line="240" w:lineRule="auto"/>
        <w:rPr>
          <w:rFonts w:ascii="Calibri" w:hAnsi="Calibri"/>
          <w:sz w:val="44"/>
          <w:szCs w:val="44"/>
        </w:rPr>
      </w:pPr>
      <w:r>
        <w:rPr>
          <w:rFonts w:ascii="Calibri" w:hAnsi="Calibri"/>
          <w:sz w:val="44"/>
          <w:szCs w:val="44"/>
        </w:rPr>
        <w:t>MCCC Libraries</w:t>
      </w:r>
      <w:r w:rsidR="00463548" w:rsidRPr="00E37B93">
        <w:rPr>
          <w:rFonts w:ascii="Calibri" w:hAnsi="Calibri"/>
          <w:b w:val="0"/>
          <w:sz w:val="44"/>
          <w:szCs w:val="44"/>
        </w:rPr>
        <w:t xml:space="preserve"> </w:t>
      </w:r>
      <w:r w:rsidR="00A94428" w:rsidRPr="00E37B93">
        <w:rPr>
          <w:rFonts w:ascii="Calibri" w:hAnsi="Calibri"/>
          <w:sz w:val="44"/>
          <w:szCs w:val="44"/>
        </w:rPr>
        <w:t>Computer Loan Agreement</w:t>
      </w:r>
    </w:p>
    <w:p w:rsidR="00B374EF" w:rsidRPr="00B374EF" w:rsidRDefault="00B374EF" w:rsidP="00B374EF">
      <w:pPr>
        <w:spacing w:after="0" w:line="240" w:lineRule="auto"/>
        <w:rPr>
          <w:sz w:val="16"/>
          <w:szCs w:val="16"/>
        </w:rPr>
      </w:pPr>
    </w:p>
    <w:p w:rsidR="00E731A2" w:rsidRPr="008240F7" w:rsidRDefault="000C0F29" w:rsidP="007A1A4D">
      <w:pPr>
        <w:pStyle w:val="ListParagraph"/>
        <w:numPr>
          <w:ilvl w:val="0"/>
          <w:numId w:val="5"/>
        </w:numPr>
        <w:rPr>
          <w:sz w:val="19"/>
          <w:szCs w:val="19"/>
        </w:rPr>
      </w:pPr>
      <w:r w:rsidRPr="008240F7">
        <w:rPr>
          <w:sz w:val="19"/>
          <w:szCs w:val="19"/>
        </w:rPr>
        <w:t>I have received a computer from the Montgomery County</w:t>
      </w:r>
      <w:r w:rsidR="006244AA" w:rsidRPr="008240F7">
        <w:rPr>
          <w:sz w:val="19"/>
          <w:szCs w:val="19"/>
        </w:rPr>
        <w:t xml:space="preserve"> Community</w:t>
      </w:r>
      <w:r w:rsidRPr="008240F7">
        <w:rPr>
          <w:sz w:val="19"/>
          <w:szCs w:val="19"/>
        </w:rPr>
        <w:t xml:space="preserve"> College </w:t>
      </w:r>
      <w:r w:rsidR="00EF7101">
        <w:rPr>
          <w:sz w:val="19"/>
          <w:szCs w:val="19"/>
        </w:rPr>
        <w:t>MCCC Libraries</w:t>
      </w:r>
      <w:r w:rsidRPr="008240F7">
        <w:rPr>
          <w:sz w:val="19"/>
          <w:szCs w:val="19"/>
        </w:rPr>
        <w:t xml:space="preserve">.  </w:t>
      </w:r>
      <w:r w:rsidR="00E731A2" w:rsidRPr="008240F7">
        <w:rPr>
          <w:sz w:val="19"/>
          <w:szCs w:val="19"/>
        </w:rPr>
        <w:t xml:space="preserve">I recognize that I am responsible for protecting the computer from loss, damage, and theft while it is in my possession.  I will </w:t>
      </w:r>
      <w:proofErr w:type="gramStart"/>
      <w:r w:rsidR="00E731A2" w:rsidRPr="008240F7">
        <w:rPr>
          <w:sz w:val="19"/>
          <w:szCs w:val="19"/>
        </w:rPr>
        <w:t>not leave it unattended</w:t>
      </w:r>
      <w:proofErr w:type="gramEnd"/>
      <w:r w:rsidR="00E731A2" w:rsidRPr="008240F7">
        <w:rPr>
          <w:sz w:val="19"/>
          <w:szCs w:val="19"/>
        </w:rPr>
        <w:t xml:space="preserve">.  I will protect it from </w:t>
      </w:r>
      <w:proofErr w:type="gramStart"/>
      <w:r w:rsidR="00E731A2" w:rsidRPr="008240F7">
        <w:rPr>
          <w:sz w:val="19"/>
          <w:szCs w:val="19"/>
        </w:rPr>
        <w:t>being damaged</w:t>
      </w:r>
      <w:proofErr w:type="gramEnd"/>
      <w:r w:rsidR="00E731A2" w:rsidRPr="008240F7">
        <w:rPr>
          <w:sz w:val="19"/>
          <w:szCs w:val="19"/>
        </w:rPr>
        <w:t>.  I will not place it near foods or liquids.</w:t>
      </w:r>
      <w:bookmarkStart w:id="1" w:name="Check33"/>
      <w:r w:rsidR="006339FC" w:rsidRPr="006339FC">
        <w:rPr>
          <w:rFonts w:ascii="Arial" w:hAnsi="Arial"/>
          <w:b/>
          <w:sz w:val="16"/>
        </w:rPr>
        <w:t xml:space="preserve"> </w:t>
      </w:r>
      <w:bookmarkEnd w:id="1"/>
    </w:p>
    <w:p w:rsidR="006244AA" w:rsidRPr="008240F7" w:rsidRDefault="006244AA" w:rsidP="007A1A4D">
      <w:pPr>
        <w:pStyle w:val="ListParagraph"/>
        <w:numPr>
          <w:ilvl w:val="0"/>
          <w:numId w:val="5"/>
        </w:numPr>
        <w:rPr>
          <w:sz w:val="19"/>
          <w:szCs w:val="19"/>
        </w:rPr>
      </w:pPr>
      <w:r w:rsidRPr="008240F7">
        <w:rPr>
          <w:sz w:val="19"/>
          <w:szCs w:val="19"/>
        </w:rPr>
        <w:t>I will not remove the computer from Mont</w:t>
      </w:r>
      <w:r w:rsidR="005520D4" w:rsidRPr="008240F7">
        <w:rPr>
          <w:sz w:val="19"/>
          <w:szCs w:val="19"/>
        </w:rPr>
        <w:t xml:space="preserve">gomery County Community College’s main </w:t>
      </w:r>
      <w:r w:rsidRPr="008240F7">
        <w:rPr>
          <w:sz w:val="19"/>
          <w:szCs w:val="19"/>
        </w:rPr>
        <w:t>campus</w:t>
      </w:r>
      <w:r w:rsidR="005520D4" w:rsidRPr="008240F7">
        <w:rPr>
          <w:sz w:val="19"/>
          <w:szCs w:val="19"/>
        </w:rPr>
        <w:t xml:space="preserve"> at Blue Bell, PA</w:t>
      </w:r>
      <w:r w:rsidRPr="008240F7">
        <w:rPr>
          <w:sz w:val="19"/>
          <w:szCs w:val="19"/>
        </w:rPr>
        <w:t>.</w:t>
      </w:r>
    </w:p>
    <w:p w:rsidR="00760F65" w:rsidRDefault="00E54B54" w:rsidP="007A1A4D">
      <w:pPr>
        <w:pStyle w:val="ListParagraph"/>
        <w:numPr>
          <w:ilvl w:val="0"/>
          <w:numId w:val="5"/>
        </w:numPr>
        <w:rPr>
          <w:sz w:val="19"/>
          <w:szCs w:val="19"/>
        </w:rPr>
      </w:pPr>
      <w:r w:rsidRPr="008240F7">
        <w:rPr>
          <w:sz w:val="19"/>
          <w:szCs w:val="19"/>
        </w:rPr>
        <w:t xml:space="preserve">I understand that I </w:t>
      </w:r>
      <w:proofErr w:type="gramStart"/>
      <w:r w:rsidRPr="008240F7">
        <w:rPr>
          <w:sz w:val="19"/>
          <w:szCs w:val="19"/>
        </w:rPr>
        <w:t>will be billed</w:t>
      </w:r>
      <w:proofErr w:type="gramEnd"/>
      <w:r w:rsidRPr="008240F7">
        <w:rPr>
          <w:sz w:val="19"/>
          <w:szCs w:val="19"/>
        </w:rPr>
        <w:t xml:space="preserve"> to replace a lost</w:t>
      </w:r>
      <w:r w:rsidR="000C0F29" w:rsidRPr="008240F7">
        <w:rPr>
          <w:sz w:val="19"/>
          <w:szCs w:val="19"/>
        </w:rPr>
        <w:t xml:space="preserve"> </w:t>
      </w:r>
      <w:r w:rsidRPr="008240F7">
        <w:rPr>
          <w:sz w:val="19"/>
          <w:szCs w:val="19"/>
        </w:rPr>
        <w:t>computer at the replacement cost of $</w:t>
      </w:r>
      <w:r w:rsidR="00A51864">
        <w:rPr>
          <w:sz w:val="19"/>
          <w:szCs w:val="19"/>
        </w:rPr>
        <w:t>1,600</w:t>
      </w:r>
      <w:r w:rsidRPr="008240F7">
        <w:rPr>
          <w:sz w:val="19"/>
          <w:szCs w:val="19"/>
        </w:rPr>
        <w:t xml:space="preserve">. </w:t>
      </w:r>
    </w:p>
    <w:p w:rsidR="00E54B54" w:rsidRPr="008240F7" w:rsidRDefault="00E54B54" w:rsidP="007A1A4D">
      <w:pPr>
        <w:pStyle w:val="ListParagraph"/>
        <w:numPr>
          <w:ilvl w:val="0"/>
          <w:numId w:val="5"/>
        </w:numPr>
        <w:rPr>
          <w:sz w:val="19"/>
          <w:szCs w:val="19"/>
        </w:rPr>
      </w:pPr>
      <w:r w:rsidRPr="008240F7">
        <w:rPr>
          <w:sz w:val="19"/>
          <w:szCs w:val="19"/>
        </w:rPr>
        <w:t>I</w:t>
      </w:r>
      <w:r w:rsidR="000C0F29" w:rsidRPr="008240F7">
        <w:rPr>
          <w:sz w:val="19"/>
          <w:szCs w:val="19"/>
        </w:rPr>
        <w:t xml:space="preserve"> </w:t>
      </w:r>
      <w:r w:rsidRPr="008240F7">
        <w:rPr>
          <w:sz w:val="19"/>
          <w:szCs w:val="19"/>
        </w:rPr>
        <w:t xml:space="preserve">agree to pay </w:t>
      </w:r>
      <w:r w:rsidR="000C0F29" w:rsidRPr="008240F7">
        <w:rPr>
          <w:sz w:val="19"/>
          <w:szCs w:val="19"/>
        </w:rPr>
        <w:t xml:space="preserve">to repair or replace </w:t>
      </w:r>
      <w:r w:rsidRPr="008240F7">
        <w:rPr>
          <w:sz w:val="19"/>
          <w:szCs w:val="19"/>
        </w:rPr>
        <w:t>any missing or damaged components</w:t>
      </w:r>
      <w:r w:rsidR="00E731A2" w:rsidRPr="008240F7">
        <w:rPr>
          <w:sz w:val="19"/>
          <w:szCs w:val="19"/>
        </w:rPr>
        <w:t>.</w:t>
      </w:r>
      <w:r w:rsidR="00C7523F" w:rsidRPr="008240F7">
        <w:rPr>
          <w:sz w:val="19"/>
          <w:szCs w:val="19"/>
        </w:rPr>
        <w:t xml:space="preserve">  I accept Montgomery County Community College’s discretion on the need for repair and replacement.</w:t>
      </w:r>
    </w:p>
    <w:p w:rsidR="003209D7" w:rsidRPr="008240F7" w:rsidRDefault="00E731A2" w:rsidP="007A1A4D">
      <w:pPr>
        <w:pStyle w:val="ListParagraph"/>
        <w:numPr>
          <w:ilvl w:val="0"/>
          <w:numId w:val="5"/>
        </w:numPr>
        <w:rPr>
          <w:sz w:val="19"/>
          <w:szCs w:val="19"/>
        </w:rPr>
      </w:pPr>
      <w:r w:rsidRPr="008240F7">
        <w:rPr>
          <w:sz w:val="19"/>
          <w:szCs w:val="19"/>
        </w:rPr>
        <w:t>I agree that if any enforcement action is brought to compensate Montgomery County Community College for damaged, lost, stolen, or</w:t>
      </w:r>
      <w:r w:rsidR="007A1A4D" w:rsidRPr="008240F7">
        <w:rPr>
          <w:sz w:val="19"/>
          <w:szCs w:val="19"/>
        </w:rPr>
        <w:t xml:space="preserve"> otherwise</w:t>
      </w:r>
      <w:r w:rsidRPr="008240F7">
        <w:rPr>
          <w:sz w:val="19"/>
          <w:szCs w:val="19"/>
        </w:rPr>
        <w:t xml:space="preserve"> unreturned equipment, </w:t>
      </w:r>
      <w:r w:rsidR="003209D7" w:rsidRPr="008240F7">
        <w:rPr>
          <w:sz w:val="19"/>
          <w:szCs w:val="19"/>
        </w:rPr>
        <w:t>that I shall be responsible for all costs of collections, including, but not limited to, the cost of legal fees and cost of suit.</w:t>
      </w:r>
    </w:p>
    <w:p w:rsidR="003209D7" w:rsidRPr="008240F7" w:rsidRDefault="003209D7" w:rsidP="007A1A4D">
      <w:pPr>
        <w:pStyle w:val="ListParagraph"/>
        <w:numPr>
          <w:ilvl w:val="0"/>
          <w:numId w:val="5"/>
        </w:numPr>
        <w:rPr>
          <w:sz w:val="19"/>
          <w:szCs w:val="19"/>
        </w:rPr>
      </w:pPr>
      <w:r w:rsidRPr="008240F7">
        <w:rPr>
          <w:sz w:val="19"/>
          <w:szCs w:val="19"/>
        </w:rPr>
        <w:t xml:space="preserve">I understand that if </w:t>
      </w:r>
      <w:r w:rsidR="00F64255" w:rsidRPr="008240F7">
        <w:rPr>
          <w:sz w:val="19"/>
          <w:szCs w:val="19"/>
        </w:rPr>
        <w:t>I</w:t>
      </w:r>
      <w:r w:rsidRPr="008240F7">
        <w:rPr>
          <w:sz w:val="19"/>
          <w:szCs w:val="19"/>
        </w:rPr>
        <w:t xml:space="preserve"> violate this Agreement, or owe any money due to loss, damage, or theft of the computer while it is in my possession, I </w:t>
      </w:r>
      <w:proofErr w:type="gramStart"/>
      <w:r w:rsidRPr="008240F7">
        <w:rPr>
          <w:sz w:val="19"/>
          <w:szCs w:val="19"/>
        </w:rPr>
        <w:t>may be prevented</w:t>
      </w:r>
      <w:proofErr w:type="gramEnd"/>
      <w:r w:rsidR="00F64255" w:rsidRPr="008240F7">
        <w:rPr>
          <w:sz w:val="19"/>
          <w:szCs w:val="19"/>
        </w:rPr>
        <w:t xml:space="preserve"> from receiving any transcripts or from registering for classes in the future.</w:t>
      </w:r>
    </w:p>
    <w:p w:rsidR="00E54B54" w:rsidRPr="008240F7" w:rsidRDefault="00E54B54" w:rsidP="007A1A4D">
      <w:pPr>
        <w:pStyle w:val="ListParagraph"/>
        <w:numPr>
          <w:ilvl w:val="0"/>
          <w:numId w:val="5"/>
        </w:numPr>
        <w:rPr>
          <w:sz w:val="19"/>
          <w:szCs w:val="19"/>
        </w:rPr>
      </w:pPr>
      <w:r w:rsidRPr="008240F7">
        <w:rPr>
          <w:sz w:val="19"/>
          <w:szCs w:val="19"/>
        </w:rPr>
        <w:t xml:space="preserve">I will return the computer promptly at or before the time it is due to </w:t>
      </w:r>
      <w:proofErr w:type="gramStart"/>
      <w:r w:rsidRPr="008240F7">
        <w:rPr>
          <w:sz w:val="19"/>
          <w:szCs w:val="19"/>
        </w:rPr>
        <w:t>be returned</w:t>
      </w:r>
      <w:proofErr w:type="gramEnd"/>
      <w:r w:rsidRPr="008240F7">
        <w:rPr>
          <w:sz w:val="19"/>
          <w:szCs w:val="19"/>
        </w:rPr>
        <w:t xml:space="preserve">, and no later than </w:t>
      </w:r>
      <w:r w:rsidR="005520D4" w:rsidRPr="008240F7">
        <w:rPr>
          <w:sz w:val="19"/>
          <w:szCs w:val="19"/>
        </w:rPr>
        <w:t xml:space="preserve">fifteen (15) minutes </w:t>
      </w:r>
      <w:r w:rsidRPr="008240F7">
        <w:rPr>
          <w:sz w:val="19"/>
          <w:szCs w:val="19"/>
        </w:rPr>
        <w:t xml:space="preserve">before the </w:t>
      </w:r>
      <w:r w:rsidR="00EF7101">
        <w:rPr>
          <w:sz w:val="19"/>
          <w:szCs w:val="19"/>
        </w:rPr>
        <w:t>MCCC Libraries</w:t>
      </w:r>
      <w:r w:rsidRPr="008240F7">
        <w:rPr>
          <w:sz w:val="19"/>
          <w:szCs w:val="19"/>
        </w:rPr>
        <w:t xml:space="preserve"> closing time.  I understand that if the computer is past due, I </w:t>
      </w:r>
      <w:proofErr w:type="gramStart"/>
      <w:r w:rsidRPr="008240F7">
        <w:rPr>
          <w:sz w:val="19"/>
          <w:szCs w:val="19"/>
        </w:rPr>
        <w:t>will be charged</w:t>
      </w:r>
      <w:proofErr w:type="gramEnd"/>
      <w:r w:rsidRPr="008240F7">
        <w:rPr>
          <w:sz w:val="19"/>
          <w:szCs w:val="19"/>
        </w:rPr>
        <w:t xml:space="preserve"> at a rate of </w:t>
      </w:r>
      <w:r w:rsidR="005520D4" w:rsidRPr="008240F7">
        <w:rPr>
          <w:sz w:val="19"/>
          <w:szCs w:val="19"/>
        </w:rPr>
        <w:t>$1.00 for each hour, or any portion thereof</w:t>
      </w:r>
      <w:r w:rsidRPr="008240F7">
        <w:rPr>
          <w:sz w:val="19"/>
          <w:szCs w:val="19"/>
        </w:rPr>
        <w:t>.</w:t>
      </w:r>
      <w:r w:rsidR="00C7523F" w:rsidRPr="008240F7">
        <w:rPr>
          <w:sz w:val="19"/>
          <w:szCs w:val="19"/>
        </w:rPr>
        <w:t xml:space="preserve">  </w:t>
      </w:r>
      <w:r w:rsidR="005520D4" w:rsidRPr="008240F7">
        <w:rPr>
          <w:sz w:val="19"/>
          <w:szCs w:val="19"/>
        </w:rPr>
        <w:t>I also understand that I will be cha</w:t>
      </w:r>
      <w:r w:rsidR="00A41EA7" w:rsidRPr="008240F7">
        <w:rPr>
          <w:sz w:val="19"/>
          <w:szCs w:val="19"/>
        </w:rPr>
        <w:t>r</w:t>
      </w:r>
      <w:r w:rsidR="005520D4" w:rsidRPr="008240F7">
        <w:rPr>
          <w:sz w:val="19"/>
          <w:szCs w:val="19"/>
        </w:rPr>
        <w:t xml:space="preserve">ged an additional $5.00 if the computer is </w:t>
      </w:r>
      <w:r w:rsidR="00A41EA7" w:rsidRPr="008240F7">
        <w:rPr>
          <w:sz w:val="19"/>
          <w:szCs w:val="19"/>
        </w:rPr>
        <w:t xml:space="preserve">not returned </w:t>
      </w:r>
      <w:r w:rsidR="005520D4" w:rsidRPr="008240F7">
        <w:rPr>
          <w:sz w:val="19"/>
          <w:szCs w:val="19"/>
        </w:rPr>
        <w:t xml:space="preserve">fifteen (15) minutes </w:t>
      </w:r>
      <w:r w:rsidR="00A41EA7" w:rsidRPr="008240F7">
        <w:rPr>
          <w:sz w:val="19"/>
          <w:szCs w:val="19"/>
        </w:rPr>
        <w:t>before the</w:t>
      </w:r>
      <w:r w:rsidR="005520D4" w:rsidRPr="008240F7">
        <w:rPr>
          <w:sz w:val="19"/>
          <w:szCs w:val="19"/>
        </w:rPr>
        <w:t xml:space="preserve"> closing time</w:t>
      </w:r>
      <w:r w:rsidR="00A41EA7" w:rsidRPr="008240F7">
        <w:rPr>
          <w:sz w:val="19"/>
          <w:szCs w:val="19"/>
        </w:rPr>
        <w:t xml:space="preserve"> of the </w:t>
      </w:r>
      <w:r w:rsidR="00EF7101">
        <w:rPr>
          <w:sz w:val="19"/>
          <w:szCs w:val="19"/>
        </w:rPr>
        <w:t>MCCC Libraries</w:t>
      </w:r>
      <w:r w:rsidR="005520D4" w:rsidRPr="008240F7">
        <w:rPr>
          <w:sz w:val="19"/>
          <w:szCs w:val="19"/>
        </w:rPr>
        <w:t xml:space="preserve">.  </w:t>
      </w:r>
      <w:r w:rsidR="00C7523F" w:rsidRPr="008240F7">
        <w:rPr>
          <w:sz w:val="19"/>
          <w:szCs w:val="19"/>
        </w:rPr>
        <w:t>I may also have my</w:t>
      </w:r>
      <w:r w:rsidR="00760F65">
        <w:rPr>
          <w:sz w:val="19"/>
          <w:szCs w:val="19"/>
        </w:rPr>
        <w:t xml:space="preserve"> laptop </w:t>
      </w:r>
      <w:r w:rsidR="00C7523F" w:rsidRPr="008240F7">
        <w:rPr>
          <w:sz w:val="19"/>
          <w:szCs w:val="19"/>
        </w:rPr>
        <w:t>borrowing privileges revoked.</w:t>
      </w:r>
    </w:p>
    <w:p w:rsidR="00E54B54" w:rsidRPr="008240F7" w:rsidRDefault="00E54B54" w:rsidP="007A1A4D">
      <w:pPr>
        <w:pStyle w:val="ListParagraph"/>
        <w:numPr>
          <w:ilvl w:val="0"/>
          <w:numId w:val="5"/>
        </w:numPr>
        <w:rPr>
          <w:sz w:val="19"/>
          <w:szCs w:val="19"/>
        </w:rPr>
      </w:pPr>
      <w:r w:rsidRPr="008240F7">
        <w:rPr>
          <w:sz w:val="19"/>
          <w:szCs w:val="19"/>
        </w:rPr>
        <w:t xml:space="preserve">All files </w:t>
      </w:r>
      <w:proofErr w:type="gramStart"/>
      <w:r w:rsidRPr="008240F7">
        <w:rPr>
          <w:sz w:val="19"/>
          <w:szCs w:val="19"/>
        </w:rPr>
        <w:t>should be saved</w:t>
      </w:r>
      <w:proofErr w:type="gramEnd"/>
      <w:r w:rsidRPr="008240F7">
        <w:rPr>
          <w:sz w:val="19"/>
          <w:szCs w:val="19"/>
        </w:rPr>
        <w:t xml:space="preserve"> to </w:t>
      </w:r>
      <w:r w:rsidR="00E731A2" w:rsidRPr="008240F7">
        <w:rPr>
          <w:sz w:val="19"/>
          <w:szCs w:val="19"/>
        </w:rPr>
        <w:t>my</w:t>
      </w:r>
      <w:r w:rsidRPr="008240F7">
        <w:rPr>
          <w:sz w:val="19"/>
          <w:szCs w:val="19"/>
        </w:rPr>
        <w:t xml:space="preserve"> personal network storage, a flash drive, or other removable media.  Any work saved to the computer hard drive will be lost when the computer </w:t>
      </w:r>
      <w:proofErr w:type="gramStart"/>
      <w:r w:rsidRPr="008240F7">
        <w:rPr>
          <w:sz w:val="19"/>
          <w:szCs w:val="19"/>
        </w:rPr>
        <w:t>is rebooted</w:t>
      </w:r>
      <w:proofErr w:type="gramEnd"/>
      <w:r w:rsidRPr="008240F7">
        <w:rPr>
          <w:sz w:val="19"/>
          <w:szCs w:val="19"/>
        </w:rPr>
        <w:t>.</w:t>
      </w:r>
    </w:p>
    <w:p w:rsidR="00E54B54" w:rsidRPr="008240F7" w:rsidRDefault="00E731A2" w:rsidP="007A1A4D">
      <w:pPr>
        <w:pStyle w:val="ListParagraph"/>
        <w:numPr>
          <w:ilvl w:val="0"/>
          <w:numId w:val="5"/>
        </w:numPr>
        <w:rPr>
          <w:sz w:val="19"/>
          <w:szCs w:val="19"/>
        </w:rPr>
      </w:pPr>
      <w:r w:rsidRPr="008240F7">
        <w:rPr>
          <w:sz w:val="19"/>
          <w:szCs w:val="19"/>
        </w:rPr>
        <w:t xml:space="preserve">I understand that my use of this computer must comply with the Montgomery County Community College </w:t>
      </w:r>
      <w:r w:rsidR="00463548" w:rsidRPr="008240F7">
        <w:rPr>
          <w:sz w:val="19"/>
          <w:szCs w:val="19"/>
        </w:rPr>
        <w:t>A</w:t>
      </w:r>
      <w:r w:rsidRPr="008240F7">
        <w:rPr>
          <w:sz w:val="19"/>
          <w:szCs w:val="19"/>
        </w:rPr>
        <w:t xml:space="preserve">cceptable </w:t>
      </w:r>
      <w:r w:rsidR="00463548" w:rsidRPr="008240F7">
        <w:rPr>
          <w:sz w:val="19"/>
          <w:szCs w:val="19"/>
        </w:rPr>
        <w:t>U</w:t>
      </w:r>
      <w:r w:rsidRPr="008240F7">
        <w:rPr>
          <w:sz w:val="19"/>
          <w:szCs w:val="19"/>
        </w:rPr>
        <w:t xml:space="preserve">se </w:t>
      </w:r>
      <w:r w:rsidR="003209D7" w:rsidRPr="008240F7">
        <w:rPr>
          <w:sz w:val="19"/>
          <w:szCs w:val="19"/>
        </w:rPr>
        <w:t xml:space="preserve">of Technology </w:t>
      </w:r>
      <w:r w:rsidR="00463548" w:rsidRPr="008240F7">
        <w:rPr>
          <w:sz w:val="19"/>
          <w:szCs w:val="19"/>
        </w:rPr>
        <w:t>P</w:t>
      </w:r>
      <w:r w:rsidRPr="008240F7">
        <w:rPr>
          <w:sz w:val="19"/>
          <w:szCs w:val="19"/>
        </w:rPr>
        <w:t>olicy.</w:t>
      </w:r>
      <w:r w:rsidR="007A1A4D" w:rsidRPr="008240F7">
        <w:rPr>
          <w:sz w:val="19"/>
          <w:szCs w:val="19"/>
        </w:rPr>
        <w:t xml:space="preserve">  </w:t>
      </w:r>
      <w:r w:rsidR="00E54B54" w:rsidRPr="008240F7">
        <w:rPr>
          <w:sz w:val="19"/>
          <w:szCs w:val="19"/>
        </w:rPr>
        <w:t>I will not tamper with any of the hardware or software on the computer, and must not install or use any personal software on the computer.</w:t>
      </w:r>
    </w:p>
    <w:p w:rsidR="00F64255" w:rsidRPr="008240F7" w:rsidRDefault="00F64255" w:rsidP="007A1A4D">
      <w:pPr>
        <w:pStyle w:val="ListParagraph"/>
        <w:numPr>
          <w:ilvl w:val="0"/>
          <w:numId w:val="5"/>
        </w:numPr>
        <w:rPr>
          <w:sz w:val="19"/>
          <w:szCs w:val="19"/>
        </w:rPr>
      </w:pPr>
      <w:r w:rsidRPr="008240F7">
        <w:rPr>
          <w:sz w:val="19"/>
          <w:szCs w:val="19"/>
        </w:rPr>
        <w:t>I acknowledge that the address provided below, in this Agreement, is accurate, and I will accept any notice regarding the computer at this address.</w:t>
      </w:r>
    </w:p>
    <w:p w:rsidR="00E731A2" w:rsidRPr="008240F7" w:rsidRDefault="00E731A2" w:rsidP="00FC2CE9">
      <w:pPr>
        <w:numPr>
          <w:ilvl w:val="0"/>
          <w:numId w:val="5"/>
        </w:numPr>
        <w:rPr>
          <w:b/>
          <w:sz w:val="19"/>
          <w:szCs w:val="19"/>
        </w:rPr>
      </w:pPr>
      <w:r w:rsidRPr="008240F7">
        <w:rPr>
          <w:sz w:val="19"/>
          <w:szCs w:val="19"/>
        </w:rPr>
        <w:t>FAILURE TO RETURN THE COMPUTER MAY RESULT IN MY BEING IN VIOLATION OF THE CRIMINAL CODE OF T</w:t>
      </w:r>
      <w:r w:rsidR="005F2C98" w:rsidRPr="008240F7">
        <w:rPr>
          <w:sz w:val="19"/>
          <w:szCs w:val="19"/>
        </w:rPr>
        <w:t>HE COMMONWEALTH OF PENNSYLVANIA,</w:t>
      </w:r>
      <w:r w:rsidR="005F2C98" w:rsidRPr="008240F7">
        <w:rPr>
          <w:b/>
          <w:sz w:val="19"/>
          <w:szCs w:val="19"/>
        </w:rPr>
        <w:t xml:space="preserve"> </w:t>
      </w:r>
      <w:r w:rsidR="005F2C98" w:rsidRPr="008240F7">
        <w:rPr>
          <w:caps/>
          <w:sz w:val="19"/>
          <w:szCs w:val="19"/>
        </w:rPr>
        <w:t>and Montgomery County Community College may seek criminal prosecution.</w:t>
      </w:r>
    </w:p>
    <w:p w:rsidR="00A94428" w:rsidRPr="001C5834" w:rsidRDefault="003209D7" w:rsidP="00912E18">
      <w:pPr>
        <w:pBdr>
          <w:bottom w:val="single" w:sz="4" w:space="1" w:color="auto"/>
        </w:pBdr>
        <w:rPr>
          <w:b/>
        </w:rPr>
      </w:pPr>
      <w:r>
        <w:rPr>
          <w:b/>
        </w:rPr>
        <w:t xml:space="preserve">I have read, </w:t>
      </w:r>
      <w:r w:rsidR="00A94428" w:rsidRPr="001C5834">
        <w:rPr>
          <w:b/>
        </w:rPr>
        <w:t>understand</w:t>
      </w:r>
      <w:r>
        <w:rPr>
          <w:b/>
        </w:rPr>
        <w:t xml:space="preserve">, and acknowledge that </w:t>
      </w:r>
      <w:proofErr w:type="gramStart"/>
      <w:r>
        <w:rPr>
          <w:b/>
        </w:rPr>
        <w:t xml:space="preserve">I will be bound by the college’s </w:t>
      </w:r>
      <w:r w:rsidR="00EF7101">
        <w:rPr>
          <w:b/>
        </w:rPr>
        <w:t>MCCC Libraries</w:t>
      </w:r>
      <w:r w:rsidR="00A94428" w:rsidRPr="001C5834">
        <w:rPr>
          <w:b/>
        </w:rPr>
        <w:t xml:space="preserve"> Computer Loan </w:t>
      </w:r>
      <w:r w:rsidR="00A41EA7" w:rsidRPr="001C5834">
        <w:rPr>
          <w:b/>
        </w:rPr>
        <w:t>Rules</w:t>
      </w:r>
      <w:r w:rsidR="00A94428" w:rsidRPr="001C5834">
        <w:rPr>
          <w:b/>
        </w:rPr>
        <w:t>, located on the other side of this page</w:t>
      </w:r>
      <w:proofErr w:type="gramEnd"/>
      <w:r w:rsidR="00A94428" w:rsidRPr="001C5834">
        <w:rPr>
          <w:b/>
        </w:rPr>
        <w:t xml:space="preserve">.  </w:t>
      </w:r>
      <w:proofErr w:type="gramStart"/>
      <w:r w:rsidR="00A94428" w:rsidRPr="001C5834">
        <w:rPr>
          <w:b/>
        </w:rPr>
        <w:t>I have also read</w:t>
      </w:r>
      <w:r>
        <w:rPr>
          <w:b/>
        </w:rPr>
        <w:t xml:space="preserve">, </w:t>
      </w:r>
      <w:r w:rsidR="00A94428" w:rsidRPr="001C5834">
        <w:rPr>
          <w:b/>
        </w:rPr>
        <w:t>understand</w:t>
      </w:r>
      <w:r>
        <w:rPr>
          <w:b/>
        </w:rPr>
        <w:t>, and acknowledge</w:t>
      </w:r>
      <w:r w:rsidR="00A94428" w:rsidRPr="001C5834">
        <w:rPr>
          <w:b/>
        </w:rPr>
        <w:t xml:space="preserve"> the </w:t>
      </w:r>
      <w:r w:rsidR="00EF7101">
        <w:rPr>
          <w:b/>
        </w:rPr>
        <w:t>MCCC Libraries</w:t>
      </w:r>
      <w:r w:rsidR="00463548" w:rsidRPr="001C5834">
        <w:rPr>
          <w:b/>
        </w:rPr>
        <w:t xml:space="preserve"> </w:t>
      </w:r>
      <w:r w:rsidR="00A94428" w:rsidRPr="001C5834">
        <w:rPr>
          <w:b/>
        </w:rPr>
        <w:t>Computer Loan Agreement, located above.</w:t>
      </w:r>
      <w:proofErr w:type="gramEnd"/>
      <w:r w:rsidR="00A94428" w:rsidRPr="001C5834">
        <w:rPr>
          <w:b/>
        </w:rPr>
        <w:t xml:space="preserve">  I </w:t>
      </w:r>
      <w:r w:rsidR="00E731A2" w:rsidRPr="001C5834">
        <w:rPr>
          <w:b/>
        </w:rPr>
        <w:t xml:space="preserve">accept and </w:t>
      </w:r>
      <w:r w:rsidR="00A45E80" w:rsidRPr="001C5834">
        <w:rPr>
          <w:b/>
        </w:rPr>
        <w:t>agree to</w:t>
      </w:r>
      <w:r w:rsidR="00E54B54" w:rsidRPr="001C5834">
        <w:rPr>
          <w:b/>
        </w:rPr>
        <w:t xml:space="preserve"> </w:t>
      </w:r>
      <w:r w:rsidR="00E731A2" w:rsidRPr="001C5834">
        <w:rPr>
          <w:b/>
        </w:rPr>
        <w:t xml:space="preserve">all of the provisions stated in both the </w:t>
      </w:r>
      <w:r w:rsidR="00A41EA7" w:rsidRPr="001C5834">
        <w:rPr>
          <w:b/>
        </w:rPr>
        <w:t xml:space="preserve">rules </w:t>
      </w:r>
      <w:r w:rsidR="00E731A2" w:rsidRPr="001C5834">
        <w:rPr>
          <w:b/>
        </w:rPr>
        <w:t>and the agreement.</w:t>
      </w:r>
    </w:p>
    <w:p w:rsidR="00912E18" w:rsidRDefault="00912E18" w:rsidP="001C5834">
      <w:pPr>
        <w:tabs>
          <w:tab w:val="left" w:pos="1440"/>
          <w:tab w:val="right" w:pos="7020"/>
        </w:tabs>
        <w:spacing w:before="380"/>
        <w:sectPr w:rsidR="00912E18" w:rsidSect="00E954C5">
          <w:headerReference w:type="even" r:id="rId9"/>
          <w:headerReference w:type="default" r:id="rId10"/>
          <w:footerReference w:type="even" r:id="rId11"/>
          <w:footerReference w:type="default" r:id="rId12"/>
          <w:headerReference w:type="first" r:id="rId13"/>
          <w:footerReference w:type="first" r:id="rId14"/>
          <w:pgSz w:w="12240" w:h="15840" w:code="1"/>
          <w:pgMar w:top="540" w:right="720" w:bottom="720" w:left="720" w:header="0" w:footer="0" w:gutter="0"/>
          <w:cols w:space="720"/>
          <w:titlePg/>
          <w:docGrid w:linePitch="360"/>
        </w:sectPr>
      </w:pPr>
    </w:p>
    <w:p w:rsidR="00BE034A" w:rsidRPr="00B374EF" w:rsidRDefault="00BE034A" w:rsidP="00E37B93">
      <w:pPr>
        <w:tabs>
          <w:tab w:val="left" w:pos="1440"/>
          <w:tab w:val="right" w:pos="7020"/>
        </w:tabs>
        <w:spacing w:after="0" w:line="480" w:lineRule="auto"/>
        <w:jc w:val="center"/>
        <w:rPr>
          <w:b/>
          <w:sz w:val="24"/>
          <w:szCs w:val="24"/>
        </w:rPr>
      </w:pPr>
      <w:r w:rsidRPr="00B374EF">
        <w:rPr>
          <w:b/>
          <w:sz w:val="24"/>
          <w:szCs w:val="24"/>
        </w:rPr>
        <w:t>CHECK OUT</w:t>
      </w:r>
    </w:p>
    <w:p w:rsidR="000D3502" w:rsidRPr="005202D7" w:rsidRDefault="00A94428" w:rsidP="00912E18">
      <w:pPr>
        <w:tabs>
          <w:tab w:val="left" w:pos="1440"/>
          <w:tab w:val="right" w:pos="7020"/>
        </w:tabs>
        <w:spacing w:after="0" w:line="480" w:lineRule="auto"/>
        <w:rPr>
          <w:b/>
        </w:rPr>
      </w:pPr>
      <w:r w:rsidRPr="005202D7">
        <w:rPr>
          <w:b/>
        </w:rPr>
        <w:t>Signature:</w:t>
      </w:r>
      <w:r w:rsidR="000D3502" w:rsidRPr="005202D7">
        <w:rPr>
          <w:b/>
        </w:rPr>
        <w:t xml:space="preserve"> _____</w:t>
      </w:r>
      <w:r w:rsidR="005202D7">
        <w:rPr>
          <w:b/>
        </w:rPr>
        <w:t>__</w:t>
      </w:r>
      <w:r w:rsidR="000136B8" w:rsidRPr="005202D7">
        <w:rPr>
          <w:b/>
        </w:rPr>
        <w:t>___</w:t>
      </w:r>
      <w:r w:rsidRPr="005202D7">
        <w:rPr>
          <w:b/>
        </w:rPr>
        <w:t>___________________________</w:t>
      </w:r>
      <w:r w:rsidR="00731AB1" w:rsidRPr="005202D7">
        <w:rPr>
          <w:b/>
        </w:rPr>
        <w:t xml:space="preserve">         </w:t>
      </w:r>
    </w:p>
    <w:p w:rsidR="00A94428" w:rsidRPr="005202D7" w:rsidRDefault="00A94428" w:rsidP="00912E18">
      <w:pPr>
        <w:tabs>
          <w:tab w:val="left" w:pos="1440"/>
          <w:tab w:val="right" w:pos="7020"/>
        </w:tabs>
        <w:spacing w:after="0" w:line="480" w:lineRule="auto"/>
        <w:rPr>
          <w:b/>
        </w:rPr>
      </w:pPr>
      <w:r w:rsidRPr="005202D7">
        <w:rPr>
          <w:b/>
        </w:rPr>
        <w:t>Date:</w:t>
      </w:r>
      <w:r w:rsidR="000D3502" w:rsidRPr="005202D7">
        <w:rPr>
          <w:b/>
        </w:rPr>
        <w:t xml:space="preserve"> _______________</w:t>
      </w:r>
      <w:r w:rsidR="00731AB1" w:rsidRPr="005202D7">
        <w:rPr>
          <w:b/>
        </w:rPr>
        <w:t>_</w:t>
      </w:r>
      <w:r w:rsidRPr="005202D7">
        <w:rPr>
          <w:b/>
        </w:rPr>
        <w:t>_________________</w:t>
      </w:r>
      <w:r w:rsidR="000C0F29" w:rsidRPr="005202D7">
        <w:rPr>
          <w:b/>
        </w:rPr>
        <w:t>________</w:t>
      </w:r>
    </w:p>
    <w:p w:rsidR="000D3502" w:rsidRPr="005202D7" w:rsidRDefault="000D3502" w:rsidP="00912E18">
      <w:pPr>
        <w:tabs>
          <w:tab w:val="left" w:pos="1440"/>
        </w:tabs>
        <w:spacing w:after="0" w:line="480" w:lineRule="auto"/>
        <w:rPr>
          <w:b/>
        </w:rPr>
      </w:pPr>
      <w:r w:rsidRPr="005202D7">
        <w:rPr>
          <w:b/>
        </w:rPr>
        <w:t>Printed Name: _________________________________</w:t>
      </w:r>
    </w:p>
    <w:p w:rsidR="001C5834" w:rsidRPr="005202D7" w:rsidRDefault="000D3502" w:rsidP="00912E18">
      <w:pPr>
        <w:tabs>
          <w:tab w:val="left" w:pos="1440"/>
        </w:tabs>
        <w:spacing w:after="0" w:line="480" w:lineRule="auto"/>
        <w:rPr>
          <w:b/>
        </w:rPr>
      </w:pPr>
      <w:r w:rsidRPr="005202D7">
        <w:rPr>
          <w:b/>
        </w:rPr>
        <w:t>Email: _____________</w:t>
      </w:r>
      <w:r w:rsidR="001C5834" w:rsidRPr="005202D7">
        <w:rPr>
          <w:b/>
        </w:rPr>
        <w:t>___________________________</w:t>
      </w:r>
    </w:p>
    <w:p w:rsidR="000D3502" w:rsidRPr="005202D7" w:rsidRDefault="00912E18" w:rsidP="00912E18">
      <w:pPr>
        <w:tabs>
          <w:tab w:val="left" w:pos="1440"/>
          <w:tab w:val="right" w:pos="7020"/>
        </w:tabs>
        <w:spacing w:after="0" w:line="480" w:lineRule="auto"/>
        <w:rPr>
          <w:b/>
        </w:rPr>
      </w:pPr>
      <w:r w:rsidRPr="005202D7">
        <w:rPr>
          <w:b/>
        </w:rPr>
        <w:t xml:space="preserve">Main </w:t>
      </w:r>
      <w:r w:rsidR="000D3502" w:rsidRPr="005202D7">
        <w:rPr>
          <w:b/>
        </w:rPr>
        <w:t xml:space="preserve">Telephone: </w:t>
      </w:r>
      <w:r w:rsidR="001C5834" w:rsidRPr="005202D7">
        <w:rPr>
          <w:b/>
        </w:rPr>
        <w:t>__</w:t>
      </w:r>
      <w:r w:rsidR="000D3502" w:rsidRPr="005202D7">
        <w:rPr>
          <w:b/>
        </w:rPr>
        <w:t>______</w:t>
      </w:r>
      <w:r w:rsidR="001C5834" w:rsidRPr="005202D7">
        <w:rPr>
          <w:b/>
        </w:rPr>
        <w:t>_______________________</w:t>
      </w:r>
    </w:p>
    <w:p w:rsidR="001C5834" w:rsidRPr="005202D7" w:rsidRDefault="000D3502" w:rsidP="00912E18">
      <w:pPr>
        <w:tabs>
          <w:tab w:val="left" w:pos="1440"/>
          <w:tab w:val="right" w:pos="7020"/>
        </w:tabs>
        <w:spacing w:after="0" w:line="480" w:lineRule="auto"/>
        <w:rPr>
          <w:b/>
        </w:rPr>
      </w:pPr>
      <w:r w:rsidRPr="005202D7">
        <w:rPr>
          <w:b/>
        </w:rPr>
        <w:t xml:space="preserve">Alternate Telephone: </w:t>
      </w:r>
      <w:r w:rsidR="005202D7">
        <w:rPr>
          <w:b/>
        </w:rPr>
        <w:t>____</w:t>
      </w:r>
      <w:r w:rsidRPr="005202D7">
        <w:rPr>
          <w:b/>
        </w:rPr>
        <w:t>_</w:t>
      </w:r>
      <w:r w:rsidR="001C5834" w:rsidRPr="005202D7">
        <w:rPr>
          <w:b/>
        </w:rPr>
        <w:t>______________________</w:t>
      </w:r>
    </w:p>
    <w:p w:rsidR="00BE034A" w:rsidRPr="00B374EF" w:rsidRDefault="00B374EF" w:rsidP="000D3502">
      <w:pPr>
        <w:tabs>
          <w:tab w:val="left" w:pos="1440"/>
          <w:tab w:val="right" w:pos="7020"/>
        </w:tabs>
        <w:spacing w:after="0" w:line="480" w:lineRule="auto"/>
        <w:jc w:val="center"/>
        <w:rPr>
          <w:b/>
          <w:sz w:val="24"/>
          <w:szCs w:val="24"/>
        </w:rPr>
      </w:pPr>
      <w:r w:rsidRPr="00B374EF">
        <w:rPr>
          <w:b/>
          <w:sz w:val="24"/>
          <w:szCs w:val="24"/>
        </w:rPr>
        <w:t>RETURN</w:t>
      </w:r>
    </w:p>
    <w:p w:rsidR="000D3502" w:rsidRPr="005202D7" w:rsidRDefault="00912E18" w:rsidP="000D3502">
      <w:pPr>
        <w:tabs>
          <w:tab w:val="left" w:pos="1440"/>
          <w:tab w:val="right" w:pos="7020"/>
        </w:tabs>
        <w:spacing w:after="0" w:line="360" w:lineRule="auto"/>
        <w:rPr>
          <w:b/>
        </w:rPr>
      </w:pPr>
      <w:r w:rsidRPr="005202D7">
        <w:rPr>
          <w:b/>
        </w:rPr>
        <w:t>Signature: _____</w:t>
      </w:r>
      <w:r w:rsidR="000D3502" w:rsidRPr="005202D7">
        <w:rPr>
          <w:b/>
        </w:rPr>
        <w:t xml:space="preserve">________________________________         </w:t>
      </w:r>
    </w:p>
    <w:p w:rsidR="00BE034A" w:rsidRDefault="00A70AE3" w:rsidP="00BE034A">
      <w:pPr>
        <w:tabs>
          <w:tab w:val="left" w:pos="1440"/>
        </w:tabs>
        <w:spacing w:before="380" w:after="120"/>
        <w:jc w:val="center"/>
      </w:pPr>
      <w:r w:rsidRPr="008D5E72">
        <w:rPr>
          <w:b/>
          <w:noProof/>
        </w:rPr>
        <mc:AlternateContent>
          <mc:Choice Requires="wps">
            <w:drawing>
              <wp:anchor distT="0" distB="0" distL="114300" distR="114300" simplePos="0" relativeHeight="251658752" behindDoc="0" locked="0" layoutInCell="1" allowOverlap="1">
                <wp:simplePos x="0" y="0"/>
                <wp:positionH relativeFrom="column">
                  <wp:posOffset>-7620</wp:posOffset>
                </wp:positionH>
                <wp:positionV relativeFrom="paragraph">
                  <wp:posOffset>184785</wp:posOffset>
                </wp:positionV>
                <wp:extent cx="2658745" cy="1061085"/>
                <wp:effectExtent l="12700" t="8255" r="5080" b="698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8745" cy="1061085"/>
                        </a:xfrm>
                        <a:prstGeom prst="rect">
                          <a:avLst/>
                        </a:prstGeom>
                        <a:solidFill>
                          <a:srgbClr val="FFFFFF"/>
                        </a:solidFill>
                        <a:ln w="9525">
                          <a:solidFill>
                            <a:srgbClr val="000000"/>
                          </a:solidFill>
                          <a:miter lim="800000"/>
                          <a:headEnd/>
                          <a:tailEnd/>
                        </a:ln>
                      </wps:spPr>
                      <wps:txbx>
                        <w:txbxContent>
                          <w:p w:rsidR="000D3502" w:rsidRPr="000D3502" w:rsidRDefault="00F5366C" w:rsidP="005047D3">
                            <w:pPr>
                              <w:spacing w:after="0" w:line="480" w:lineRule="auto"/>
                              <w:jc w:val="center"/>
                              <w:rPr>
                                <w:b/>
                              </w:rPr>
                            </w:pPr>
                            <w:r>
                              <w:rPr>
                                <w:b/>
                              </w:rPr>
                              <w:t>LIBRARY STAFF</w:t>
                            </w:r>
                            <w:r w:rsidR="000D3502" w:rsidRPr="000D3502">
                              <w:rPr>
                                <w:b/>
                              </w:rPr>
                              <w:t xml:space="preserve"> USE ONLY</w:t>
                            </w:r>
                          </w:p>
                          <w:p w:rsidR="000D3502" w:rsidRPr="00B7047C" w:rsidRDefault="000D3502" w:rsidP="00B7047C">
                            <w:pPr>
                              <w:spacing w:after="0" w:line="480" w:lineRule="auto"/>
                              <w:rPr>
                                <w:b/>
                              </w:rPr>
                            </w:pPr>
                            <w:r w:rsidRPr="00B7047C">
                              <w:rPr>
                                <w:b/>
                              </w:rPr>
                              <w:t>Laptop No.: _</w:t>
                            </w:r>
                            <w:r w:rsidR="002B51DA">
                              <w:rPr>
                                <w:b/>
                              </w:rPr>
                              <w:t>__</w:t>
                            </w:r>
                            <w:r w:rsidRPr="00B7047C">
                              <w:rPr>
                                <w:b/>
                              </w:rPr>
                              <w:t>____</w:t>
                            </w:r>
                            <w:r w:rsidR="005047D3" w:rsidRPr="00B7047C">
                              <w:rPr>
                                <w:b/>
                              </w:rPr>
                              <w:t>_</w:t>
                            </w:r>
                            <w:proofErr w:type="gramStart"/>
                            <w:r w:rsidR="00B7047C" w:rsidRPr="00B7047C">
                              <w:rPr>
                                <w:b/>
                              </w:rPr>
                              <w:t>_</w:t>
                            </w:r>
                            <w:r w:rsidR="002B51DA">
                              <w:rPr>
                                <w:b/>
                              </w:rPr>
                              <w:t xml:space="preserve">  </w:t>
                            </w:r>
                            <w:r w:rsidRPr="00B7047C">
                              <w:rPr>
                                <w:b/>
                              </w:rPr>
                              <w:t>Checkout</w:t>
                            </w:r>
                            <w:proofErr w:type="gramEnd"/>
                            <w:r w:rsidRPr="00B7047C">
                              <w:rPr>
                                <w:b/>
                              </w:rPr>
                              <w:t xml:space="preserve"> Time: </w:t>
                            </w:r>
                            <w:r w:rsidR="005047D3" w:rsidRPr="00B7047C">
                              <w:rPr>
                                <w:b/>
                              </w:rPr>
                              <w:t>__</w:t>
                            </w:r>
                            <w:r w:rsidRPr="00B7047C">
                              <w:rPr>
                                <w:b/>
                              </w:rPr>
                              <w:t>_____</w:t>
                            </w:r>
                            <w:r w:rsidR="00912E18" w:rsidRPr="00B7047C">
                              <w:rPr>
                                <w:b/>
                              </w:rPr>
                              <w:t>___</w:t>
                            </w:r>
                          </w:p>
                          <w:p w:rsidR="000D3502" w:rsidRPr="00B7047C" w:rsidRDefault="00B7047C" w:rsidP="00E37B93">
                            <w:pPr>
                              <w:spacing w:after="0" w:line="480" w:lineRule="auto"/>
                              <w:rPr>
                                <w:b/>
                                <w:sz w:val="24"/>
                                <w:szCs w:val="24"/>
                              </w:rPr>
                            </w:pPr>
                            <w:r w:rsidRPr="00B7047C">
                              <w:rPr>
                                <w:b/>
                              </w:rPr>
                              <w:t>Returned Time: _________</w:t>
                            </w:r>
                            <w:proofErr w:type="gramStart"/>
                            <w:r w:rsidRPr="00B7047C">
                              <w:rPr>
                                <w:b/>
                              </w:rPr>
                              <w:t xml:space="preserve">_  </w:t>
                            </w:r>
                            <w:r w:rsidR="005047D3" w:rsidRPr="00B7047C">
                              <w:rPr>
                                <w:b/>
                              </w:rPr>
                              <w:t>Staff</w:t>
                            </w:r>
                            <w:proofErr w:type="gramEnd"/>
                            <w:r w:rsidR="005047D3" w:rsidRPr="00B7047C">
                              <w:rPr>
                                <w:b/>
                              </w:rPr>
                              <w:t xml:space="preserve"> Initials: ______</w:t>
                            </w:r>
                            <w:r w:rsidR="00912E18" w:rsidRPr="00B7047C">
                              <w:rPr>
                                <w:b/>
                              </w:rPr>
                              <w:t>_</w:t>
                            </w:r>
                            <w:r w:rsidR="000D3502" w:rsidRPr="00B7047C">
                              <w:rPr>
                                <w:b/>
                              </w:rPr>
                              <w:t>_</w:t>
                            </w:r>
                          </w:p>
                          <w:p w:rsidR="000D3502" w:rsidRPr="002B51DA" w:rsidRDefault="002B51DA">
                            <w:pPr>
                              <w:rPr>
                                <w:b/>
                              </w:rPr>
                            </w:pPr>
                            <w:r>
                              <w:rPr>
                                <w:b/>
                              </w:rPr>
                              <w:t xml:space="preserve">Comments: </w:t>
                            </w:r>
                            <w:r w:rsidRPr="002B51DA">
                              <w:rPr>
                                <w:b/>
                              </w:rPr>
                              <w:t>_________________________________</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6pt;margin-top:14.55pt;width:209.35pt;height:83.5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">
                <v:textbox>
                  <w:txbxContent>
                    <w:p w:rsidR="000D3502" w:rsidRPr="000D3502" w:rsidRDefault="00F5366C" w:rsidP="005047D3">
                      <w:pPr>
                        <w:spacing w:after="0" w:line="480" w:lineRule="auto"/>
                        <w:jc w:val="center"/>
                        <w:rPr>
                          <w:b/>
                        </w:rPr>
                      </w:pPr>
                      <w:r>
                        <w:rPr>
                          <w:b/>
                        </w:rPr>
                        <w:t>LIBRARY STAFF</w:t>
                      </w:r>
                      <w:r w:rsidR="000D3502" w:rsidRPr="000D3502">
                        <w:rPr>
                          <w:b/>
                        </w:rPr>
                        <w:t xml:space="preserve"> USE ONLY</w:t>
                      </w:r>
                    </w:p>
                    <w:p w:rsidR="000D3502" w:rsidRPr="00B7047C" w:rsidRDefault="000D3502" w:rsidP="00B7047C">
                      <w:pPr>
                        <w:spacing w:after="0" w:line="480" w:lineRule="auto"/>
                        <w:rPr>
                          <w:b/>
                        </w:rPr>
                      </w:pPr>
                      <w:r w:rsidRPr="00B7047C">
                        <w:rPr>
                          <w:b/>
                        </w:rPr>
                        <w:t>Laptop No.: _</w:t>
                      </w:r>
                      <w:r w:rsidR="002B51DA">
                        <w:rPr>
                          <w:b/>
                        </w:rPr>
                        <w:t>__</w:t>
                      </w:r>
                      <w:r w:rsidRPr="00B7047C">
                        <w:rPr>
                          <w:b/>
                        </w:rPr>
                        <w:t>____</w:t>
                      </w:r>
                      <w:r w:rsidR="005047D3" w:rsidRPr="00B7047C">
                        <w:rPr>
                          <w:b/>
                        </w:rPr>
                        <w:t>_</w:t>
                      </w:r>
                      <w:proofErr w:type="gramStart"/>
                      <w:r w:rsidR="00B7047C" w:rsidRPr="00B7047C">
                        <w:rPr>
                          <w:b/>
                        </w:rPr>
                        <w:t>_</w:t>
                      </w:r>
                      <w:r w:rsidR="002B51DA">
                        <w:rPr>
                          <w:b/>
                        </w:rPr>
                        <w:t xml:space="preserve">  </w:t>
                      </w:r>
                      <w:r w:rsidRPr="00B7047C">
                        <w:rPr>
                          <w:b/>
                        </w:rPr>
                        <w:t>Checkout</w:t>
                      </w:r>
                      <w:proofErr w:type="gramEnd"/>
                      <w:r w:rsidRPr="00B7047C">
                        <w:rPr>
                          <w:b/>
                        </w:rPr>
                        <w:t xml:space="preserve"> Time: </w:t>
                      </w:r>
                      <w:r w:rsidR="005047D3" w:rsidRPr="00B7047C">
                        <w:rPr>
                          <w:b/>
                        </w:rPr>
                        <w:t>__</w:t>
                      </w:r>
                      <w:r w:rsidRPr="00B7047C">
                        <w:rPr>
                          <w:b/>
                        </w:rPr>
                        <w:t>_____</w:t>
                      </w:r>
                      <w:r w:rsidR="00912E18" w:rsidRPr="00B7047C">
                        <w:rPr>
                          <w:b/>
                        </w:rPr>
                        <w:t>___</w:t>
                      </w:r>
                    </w:p>
                    <w:p w:rsidR="000D3502" w:rsidRPr="00B7047C" w:rsidRDefault="00B7047C" w:rsidP="00E37B93">
                      <w:pPr>
                        <w:spacing w:after="0" w:line="480" w:lineRule="auto"/>
                        <w:rPr>
                          <w:b/>
                          <w:sz w:val="24"/>
                          <w:szCs w:val="24"/>
                        </w:rPr>
                      </w:pPr>
                      <w:r w:rsidRPr="00B7047C">
                        <w:rPr>
                          <w:b/>
                        </w:rPr>
                        <w:t>Returned Time: _________</w:t>
                      </w:r>
                      <w:proofErr w:type="gramStart"/>
                      <w:r w:rsidRPr="00B7047C">
                        <w:rPr>
                          <w:b/>
                        </w:rPr>
                        <w:t xml:space="preserve">_  </w:t>
                      </w:r>
                      <w:r w:rsidR="005047D3" w:rsidRPr="00B7047C">
                        <w:rPr>
                          <w:b/>
                        </w:rPr>
                        <w:t>Staff</w:t>
                      </w:r>
                      <w:proofErr w:type="gramEnd"/>
                      <w:r w:rsidR="005047D3" w:rsidRPr="00B7047C">
                        <w:rPr>
                          <w:b/>
                        </w:rPr>
                        <w:t xml:space="preserve"> Initials: ______</w:t>
                      </w:r>
                      <w:r w:rsidR="00912E18" w:rsidRPr="00B7047C">
                        <w:rPr>
                          <w:b/>
                        </w:rPr>
                        <w:t>_</w:t>
                      </w:r>
                      <w:r w:rsidR="000D3502" w:rsidRPr="00B7047C">
                        <w:rPr>
                          <w:b/>
                        </w:rPr>
                        <w:t>_</w:t>
                      </w:r>
                    </w:p>
                    <w:p w:rsidR="000D3502" w:rsidRPr="002B51DA" w:rsidRDefault="002B51DA">
                      <w:pPr>
                        <w:rPr>
                          <w:b/>
                        </w:rPr>
                      </w:pPr>
                      <w:r>
                        <w:rPr>
                          <w:b/>
                        </w:rPr>
                        <w:t xml:space="preserve">Comments: </w:t>
                      </w:r>
                      <w:r w:rsidRPr="002B51DA">
                        <w:rPr>
                          <w:b/>
                        </w:rPr>
                        <w:t>_________________________________</w:t>
                      </w:r>
                    </w:p>
                  </w:txbxContent>
                </v:textbox>
              </v:shape>
            </w:pict>
          </mc:Fallback>
        </mc:AlternateContent>
      </w:r>
    </w:p>
    <w:p w:rsidR="00E954C5" w:rsidRPr="00A94428" w:rsidRDefault="00E954C5" w:rsidP="001C5834">
      <w:pPr>
        <w:tabs>
          <w:tab w:val="left" w:pos="1440"/>
        </w:tabs>
        <w:spacing w:before="380" w:after="120"/>
      </w:pPr>
    </w:p>
    <w:sectPr w:rsidR="00E954C5" w:rsidRPr="00A94428" w:rsidSect="00F5366C">
      <w:type w:val="continuous"/>
      <w:pgSz w:w="12240" w:h="15840" w:code="1"/>
      <w:pgMar w:top="720" w:right="720" w:bottom="720" w:left="720" w:header="720" w:footer="720" w:gutter="0"/>
      <w:cols w:num="2"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2919" w:rsidRDefault="00442919" w:rsidP="00F3237A">
      <w:pPr>
        <w:spacing w:after="0" w:line="240" w:lineRule="auto"/>
      </w:pPr>
      <w:r>
        <w:separator/>
      </w:r>
    </w:p>
  </w:endnote>
  <w:endnote w:type="continuationSeparator" w:id="0">
    <w:p w:rsidR="00442919" w:rsidRDefault="00442919" w:rsidP="00F323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600A" w:rsidRDefault="003F60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600A" w:rsidRDefault="003F600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600A" w:rsidRDefault="003F60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2919" w:rsidRDefault="00442919" w:rsidP="00F3237A">
      <w:pPr>
        <w:spacing w:after="0" w:line="240" w:lineRule="auto"/>
      </w:pPr>
      <w:r>
        <w:separator/>
      </w:r>
    </w:p>
  </w:footnote>
  <w:footnote w:type="continuationSeparator" w:id="0">
    <w:p w:rsidR="00442919" w:rsidRDefault="00442919" w:rsidP="00F323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600A" w:rsidRDefault="003F60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600A" w:rsidRDefault="003F60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3502" w:rsidRDefault="00A70AE3">
    <w:pPr>
      <w:pStyle w:val="Header"/>
    </w:pPr>
    <w:r>
      <w:rPr>
        <w:noProof/>
      </w:rPr>
      <w:drawing>
        <wp:anchor distT="0" distB="0" distL="114300" distR="114300" simplePos="0" relativeHeight="251657728" behindDoc="0" locked="0" layoutInCell="1" allowOverlap="1">
          <wp:simplePos x="0" y="0"/>
          <wp:positionH relativeFrom="column">
            <wp:posOffset>3067050</wp:posOffset>
          </wp:positionH>
          <wp:positionV relativeFrom="paragraph">
            <wp:posOffset>327025</wp:posOffset>
          </wp:positionV>
          <wp:extent cx="1038225" cy="519430"/>
          <wp:effectExtent l="0" t="0" r="0" b="0"/>
          <wp:wrapNone/>
          <wp:docPr id="1" name="Picture 1" descr="mccc2c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ccc2c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0900" cy="4254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52621A"/>
    <w:multiLevelType w:val="hybridMultilevel"/>
    <w:tmpl w:val="B3762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D8095D"/>
    <w:multiLevelType w:val="hybridMultilevel"/>
    <w:tmpl w:val="DC180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4B60486"/>
    <w:multiLevelType w:val="hybridMultilevel"/>
    <w:tmpl w:val="6C6E5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DA43DCD"/>
    <w:multiLevelType w:val="hybridMultilevel"/>
    <w:tmpl w:val="36107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F890BF3"/>
    <w:multiLevelType w:val="hybridMultilevel"/>
    <w:tmpl w:val="1D769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37A"/>
    <w:rsid w:val="000136B8"/>
    <w:rsid w:val="00055CDB"/>
    <w:rsid w:val="000576F7"/>
    <w:rsid w:val="00090CA2"/>
    <w:rsid w:val="000C0F29"/>
    <w:rsid w:val="000C71B9"/>
    <w:rsid w:val="000C7580"/>
    <w:rsid w:val="000D3502"/>
    <w:rsid w:val="001619C8"/>
    <w:rsid w:val="001C5834"/>
    <w:rsid w:val="001F55C7"/>
    <w:rsid w:val="002B51DA"/>
    <w:rsid w:val="002D4B4B"/>
    <w:rsid w:val="003209D7"/>
    <w:rsid w:val="00320B96"/>
    <w:rsid w:val="003F600A"/>
    <w:rsid w:val="00442919"/>
    <w:rsid w:val="00463548"/>
    <w:rsid w:val="004638BF"/>
    <w:rsid w:val="005047D3"/>
    <w:rsid w:val="005202D7"/>
    <w:rsid w:val="00547677"/>
    <w:rsid w:val="005520D4"/>
    <w:rsid w:val="005A1E7D"/>
    <w:rsid w:val="005D52F8"/>
    <w:rsid w:val="005F2C98"/>
    <w:rsid w:val="00607030"/>
    <w:rsid w:val="006244AA"/>
    <w:rsid w:val="006339FC"/>
    <w:rsid w:val="00643BAA"/>
    <w:rsid w:val="00644527"/>
    <w:rsid w:val="0066440C"/>
    <w:rsid w:val="006764CC"/>
    <w:rsid w:val="0068168B"/>
    <w:rsid w:val="006F431F"/>
    <w:rsid w:val="00731AB1"/>
    <w:rsid w:val="00760F65"/>
    <w:rsid w:val="007A1A4D"/>
    <w:rsid w:val="00810B6E"/>
    <w:rsid w:val="008240F7"/>
    <w:rsid w:val="0087356A"/>
    <w:rsid w:val="00880FD8"/>
    <w:rsid w:val="008C17AF"/>
    <w:rsid w:val="008D5E72"/>
    <w:rsid w:val="00912E18"/>
    <w:rsid w:val="00925E38"/>
    <w:rsid w:val="0097061B"/>
    <w:rsid w:val="009B6983"/>
    <w:rsid w:val="009C796B"/>
    <w:rsid w:val="009D70A5"/>
    <w:rsid w:val="00A41EA7"/>
    <w:rsid w:val="00A45E80"/>
    <w:rsid w:val="00A50D06"/>
    <w:rsid w:val="00A51864"/>
    <w:rsid w:val="00A70AE3"/>
    <w:rsid w:val="00A94428"/>
    <w:rsid w:val="00B06A34"/>
    <w:rsid w:val="00B204EA"/>
    <w:rsid w:val="00B374EF"/>
    <w:rsid w:val="00B37ECB"/>
    <w:rsid w:val="00B7047C"/>
    <w:rsid w:val="00B771AE"/>
    <w:rsid w:val="00BB630C"/>
    <w:rsid w:val="00BE034A"/>
    <w:rsid w:val="00C7523F"/>
    <w:rsid w:val="00CC4B3F"/>
    <w:rsid w:val="00D67191"/>
    <w:rsid w:val="00D720F4"/>
    <w:rsid w:val="00D745FB"/>
    <w:rsid w:val="00E37B93"/>
    <w:rsid w:val="00E54B54"/>
    <w:rsid w:val="00E731A2"/>
    <w:rsid w:val="00E773F9"/>
    <w:rsid w:val="00E954C5"/>
    <w:rsid w:val="00EF7101"/>
    <w:rsid w:val="00F3237A"/>
    <w:rsid w:val="00F5366C"/>
    <w:rsid w:val="00F64255"/>
    <w:rsid w:val="00F930F3"/>
    <w:rsid w:val="00FB2574"/>
    <w:rsid w:val="00FC2CE9"/>
    <w:rsid w:val="00FE57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5:chartTrackingRefBased/>
  <w15:docId w15:val="{30537264-C4AA-4D64-BE9B-080D039F0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55C7"/>
    <w:pPr>
      <w:spacing w:after="200" w:line="276" w:lineRule="auto"/>
    </w:pPr>
    <w:rPr>
      <w:sz w:val="22"/>
      <w:szCs w:val="22"/>
    </w:rPr>
  </w:style>
  <w:style w:type="paragraph" w:styleId="Heading1">
    <w:name w:val="heading 1"/>
    <w:basedOn w:val="Normal"/>
    <w:next w:val="Normal"/>
    <w:link w:val="Heading1Char"/>
    <w:uiPriority w:val="9"/>
    <w:qFormat/>
    <w:rsid w:val="00F3237A"/>
    <w:pPr>
      <w:keepNext/>
      <w:spacing w:before="240" w:after="60"/>
      <w:outlineLvl w:val="0"/>
    </w:pPr>
    <w:rPr>
      <w:rFonts w:ascii="Cambria" w:eastAsia="Times New Roman"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237A"/>
    <w:pPr>
      <w:tabs>
        <w:tab w:val="center" w:pos="4680"/>
        <w:tab w:val="right" w:pos="9360"/>
      </w:tabs>
    </w:pPr>
  </w:style>
  <w:style w:type="character" w:customStyle="1" w:styleId="HeaderChar">
    <w:name w:val="Header Char"/>
    <w:basedOn w:val="DefaultParagraphFont"/>
    <w:link w:val="Header"/>
    <w:uiPriority w:val="99"/>
    <w:rsid w:val="00F3237A"/>
  </w:style>
  <w:style w:type="paragraph" w:styleId="Footer">
    <w:name w:val="footer"/>
    <w:basedOn w:val="Normal"/>
    <w:link w:val="FooterChar"/>
    <w:uiPriority w:val="99"/>
    <w:unhideWhenUsed/>
    <w:rsid w:val="00F3237A"/>
    <w:pPr>
      <w:tabs>
        <w:tab w:val="center" w:pos="4680"/>
        <w:tab w:val="right" w:pos="9360"/>
      </w:tabs>
    </w:pPr>
  </w:style>
  <w:style w:type="character" w:customStyle="1" w:styleId="FooterChar">
    <w:name w:val="Footer Char"/>
    <w:basedOn w:val="DefaultParagraphFont"/>
    <w:link w:val="Footer"/>
    <w:uiPriority w:val="99"/>
    <w:rsid w:val="00F3237A"/>
  </w:style>
  <w:style w:type="paragraph" w:styleId="ListParagraph">
    <w:name w:val="List Paragraph"/>
    <w:basedOn w:val="Normal"/>
    <w:uiPriority w:val="34"/>
    <w:qFormat/>
    <w:rsid w:val="005F2C98"/>
    <w:pPr>
      <w:spacing w:after="120"/>
      <w:ind w:left="720"/>
    </w:pPr>
  </w:style>
  <w:style w:type="character" w:customStyle="1" w:styleId="Heading1Char">
    <w:name w:val="Heading 1 Char"/>
    <w:link w:val="Heading1"/>
    <w:uiPriority w:val="9"/>
    <w:rsid w:val="00F3237A"/>
    <w:rPr>
      <w:rFonts w:ascii="Cambria" w:eastAsia="Times New Roman" w:hAnsi="Cambria" w:cs="Times New Roman"/>
      <w:b/>
      <w:bCs/>
      <w:kern w:val="32"/>
      <w:sz w:val="32"/>
      <w:szCs w:val="32"/>
    </w:rPr>
  </w:style>
  <w:style w:type="paragraph" w:styleId="Title">
    <w:name w:val="Title"/>
    <w:basedOn w:val="Normal"/>
    <w:next w:val="Normal"/>
    <w:link w:val="TitleChar"/>
    <w:uiPriority w:val="10"/>
    <w:qFormat/>
    <w:rsid w:val="00A94428"/>
    <w:pPr>
      <w:spacing w:before="240" w:after="60"/>
      <w:jc w:val="center"/>
      <w:outlineLvl w:val="0"/>
    </w:pPr>
    <w:rPr>
      <w:rFonts w:ascii="Cambria" w:eastAsia="Times New Roman" w:hAnsi="Cambria"/>
      <w:b/>
      <w:bCs/>
      <w:kern w:val="28"/>
      <w:sz w:val="32"/>
      <w:szCs w:val="32"/>
    </w:rPr>
  </w:style>
  <w:style w:type="character" w:customStyle="1" w:styleId="TitleChar">
    <w:name w:val="Title Char"/>
    <w:link w:val="Title"/>
    <w:uiPriority w:val="10"/>
    <w:rsid w:val="00A94428"/>
    <w:rPr>
      <w:rFonts w:ascii="Cambria" w:eastAsia="Times New Roman" w:hAnsi="Cambria" w:cs="Times New Roman"/>
      <w:b/>
      <w:bCs/>
      <w:kern w:val="28"/>
      <w:sz w:val="32"/>
      <w:szCs w:val="32"/>
    </w:rPr>
  </w:style>
  <w:style w:type="paragraph" w:styleId="BalloonText">
    <w:name w:val="Balloon Text"/>
    <w:basedOn w:val="Normal"/>
    <w:link w:val="BalloonTextChar"/>
    <w:uiPriority w:val="99"/>
    <w:semiHidden/>
    <w:unhideWhenUsed/>
    <w:rsid w:val="007A1A4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7A1A4D"/>
    <w:rPr>
      <w:rFonts w:ascii="Tahoma" w:hAnsi="Tahoma" w:cs="Tahoma"/>
      <w:sz w:val="16"/>
      <w:szCs w:val="16"/>
    </w:rPr>
  </w:style>
  <w:style w:type="paragraph" w:styleId="NormalWeb">
    <w:name w:val="Normal (Web)"/>
    <w:basedOn w:val="Normal"/>
    <w:uiPriority w:val="99"/>
    <w:semiHidden/>
    <w:unhideWhenUsed/>
    <w:rsid w:val="00A70AE3"/>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00C4AC-8AE9-45FF-A171-22AAD91BA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5E654E29.dotm</Template>
  <TotalTime>0</TotalTime>
  <Pages>2</Pages>
  <Words>861</Words>
  <Characters>4910</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Montgomery County Community College</Company>
  <LinksUpToDate>false</LinksUpToDate>
  <CharactersWithSpaces>5760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Y. Giannetto</dc:creator>
  <cp:keywords/>
  <dc:description/>
  <cp:lastModifiedBy>Joshua Mitchell</cp:lastModifiedBy>
  <cp:revision>2</cp:revision>
  <cp:lastPrinted>2009-04-21T13:50:00Z</cp:lastPrinted>
  <dcterms:created xsi:type="dcterms:W3CDTF">2018-05-08T16:09:00Z</dcterms:created>
  <dcterms:modified xsi:type="dcterms:W3CDTF">2018-05-08T16:09:00Z</dcterms:modified>
</cp:coreProperties>
</file>